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86272" w14:textId="77777777" w:rsidR="00194677" w:rsidRPr="00810A38" w:rsidRDefault="00194677" w:rsidP="00194677">
      <w:pPr>
        <w:pStyle w:val="Heading1"/>
      </w:pPr>
      <w:r w:rsidRPr="00810A38">
        <w:t>2023</w:t>
      </w:r>
      <w:r>
        <w:t>/2024</w:t>
      </w:r>
      <w:r w:rsidRPr="00810A38">
        <w:t xml:space="preserve"> Dodge Hornet</w:t>
      </w:r>
    </w:p>
    <w:p w14:paraId="5535A02E" w14:textId="77777777" w:rsidR="00194677" w:rsidRPr="000F771A" w:rsidRDefault="00194677" w:rsidP="00194677">
      <w:pPr>
        <w:pStyle w:val="Heading2"/>
        <w:spacing w:line="240" w:lineRule="auto"/>
      </w:pPr>
      <w:r w:rsidRPr="000F771A">
        <w:t>SPECIFICATIONS</w:t>
      </w:r>
    </w:p>
    <w:p w14:paraId="054EECB7" w14:textId="77777777" w:rsidR="00194677" w:rsidRDefault="00194677" w:rsidP="00194677">
      <w:pPr>
        <w:pStyle w:val="BodyNotes"/>
      </w:pPr>
      <w:r w:rsidRPr="00611EEC">
        <w:t>Specifications are based on the latest product information available at the time of publication.</w:t>
      </w:r>
      <w:r w:rsidRPr="00611EEC">
        <w:br/>
        <w:t>All dimensions are in inches (millimeters) unless otherwise noted.</w:t>
      </w:r>
      <w:r w:rsidRPr="00611EEC">
        <w:br/>
        <w:t>All dimensions measured at curb weight with standard tires and wheels.</w:t>
      </w:r>
    </w:p>
    <w:p w14:paraId="3FDBE074" w14:textId="77777777" w:rsidR="00194677" w:rsidRPr="00D349B5" w:rsidRDefault="00194677" w:rsidP="00194677">
      <w:pPr>
        <w:pStyle w:val="Heading3"/>
      </w:pPr>
      <w:r w:rsidRPr="00D349B5">
        <w:t>LAYOUT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3766"/>
        <w:gridCol w:w="3104"/>
        <w:gridCol w:w="3210"/>
      </w:tblGrid>
      <w:tr w:rsidR="00194677" w:rsidRPr="003E246D" w14:paraId="3727CEBB" w14:textId="77777777" w:rsidTr="00C11FF1">
        <w:tc>
          <w:tcPr>
            <w:tcW w:w="3766" w:type="dxa"/>
            <w:hideMark/>
          </w:tcPr>
          <w:p w14:paraId="713E8FEA" w14:textId="77777777" w:rsidR="00194677" w:rsidRPr="003E246D" w:rsidRDefault="00194677" w:rsidP="00C11FF1">
            <w:pPr>
              <w:pStyle w:val="ModelSubhead"/>
            </w:pPr>
          </w:p>
        </w:tc>
        <w:tc>
          <w:tcPr>
            <w:tcW w:w="3104" w:type="dxa"/>
            <w:hideMark/>
          </w:tcPr>
          <w:p w14:paraId="0823F2AE" w14:textId="77777777" w:rsidR="00194677" w:rsidRPr="00EF180F" w:rsidRDefault="00194677" w:rsidP="00C11FF1">
            <w:pPr>
              <w:pStyle w:val="ModelSubhead"/>
            </w:pPr>
            <w:r w:rsidRPr="00EF180F">
              <w:t>GT</w:t>
            </w:r>
          </w:p>
        </w:tc>
        <w:tc>
          <w:tcPr>
            <w:tcW w:w="3210" w:type="dxa"/>
            <w:hideMark/>
          </w:tcPr>
          <w:p w14:paraId="6621BBA0" w14:textId="77777777" w:rsidR="00194677" w:rsidRPr="00EF180F" w:rsidRDefault="00194677" w:rsidP="00C11FF1">
            <w:pPr>
              <w:pStyle w:val="ModelSubhead"/>
            </w:pPr>
            <w:r w:rsidRPr="00EF180F">
              <w:t>R/T PHEV</w:t>
            </w:r>
          </w:p>
        </w:tc>
      </w:tr>
      <w:tr w:rsidR="00194677" w:rsidRPr="003E246D" w14:paraId="3A3FF048" w14:textId="77777777" w:rsidTr="00C11FF1">
        <w:tc>
          <w:tcPr>
            <w:tcW w:w="3766" w:type="dxa"/>
            <w:hideMark/>
          </w:tcPr>
          <w:p w14:paraId="0D329B1A" w14:textId="77777777" w:rsidR="00194677" w:rsidRPr="003E246D" w:rsidRDefault="00194677" w:rsidP="00C11FF1">
            <w:pPr>
              <w:pStyle w:val="FABodyCopy"/>
            </w:pPr>
            <w:r w:rsidRPr="003E246D">
              <w:t>Number of seats</w:t>
            </w:r>
          </w:p>
        </w:tc>
        <w:tc>
          <w:tcPr>
            <w:tcW w:w="3104" w:type="dxa"/>
            <w:hideMark/>
          </w:tcPr>
          <w:p w14:paraId="6974ECA4" w14:textId="77777777" w:rsidR="00194677" w:rsidRPr="003E246D" w:rsidRDefault="00194677" w:rsidP="00C11FF1">
            <w:pPr>
              <w:pStyle w:val="FABodyCopy"/>
            </w:pPr>
            <w:r w:rsidRPr="003E246D">
              <w:t>5</w:t>
            </w:r>
          </w:p>
        </w:tc>
        <w:tc>
          <w:tcPr>
            <w:tcW w:w="3210" w:type="dxa"/>
            <w:hideMark/>
          </w:tcPr>
          <w:p w14:paraId="45A73242" w14:textId="77777777" w:rsidR="00194677" w:rsidRPr="003E246D" w:rsidRDefault="00194677" w:rsidP="00C11FF1">
            <w:pPr>
              <w:pStyle w:val="FABodyCopy"/>
            </w:pPr>
            <w:r w:rsidRPr="003E246D">
              <w:t>5</w:t>
            </w:r>
          </w:p>
        </w:tc>
      </w:tr>
      <w:tr w:rsidR="00194677" w:rsidRPr="003E246D" w14:paraId="4C64B819" w14:textId="77777777" w:rsidTr="00C11FF1">
        <w:tc>
          <w:tcPr>
            <w:tcW w:w="3766" w:type="dxa"/>
            <w:hideMark/>
          </w:tcPr>
          <w:p w14:paraId="41F1DFFC" w14:textId="77777777" w:rsidR="00194677" w:rsidRPr="003E246D" w:rsidRDefault="00194677" w:rsidP="00C11FF1">
            <w:pPr>
              <w:pStyle w:val="FABodyCopy"/>
            </w:pPr>
            <w:r w:rsidRPr="003E246D">
              <w:t xml:space="preserve">Drive type </w:t>
            </w:r>
          </w:p>
        </w:tc>
        <w:tc>
          <w:tcPr>
            <w:tcW w:w="3104" w:type="dxa"/>
            <w:hideMark/>
          </w:tcPr>
          <w:p w14:paraId="772A9A9D" w14:textId="77777777" w:rsidR="00194677" w:rsidRPr="003E246D" w:rsidRDefault="00194677" w:rsidP="00C11FF1">
            <w:pPr>
              <w:pStyle w:val="FABodyCopy"/>
            </w:pPr>
            <w:r w:rsidRPr="003E246D">
              <w:t>AWD</w:t>
            </w:r>
          </w:p>
        </w:tc>
        <w:tc>
          <w:tcPr>
            <w:tcW w:w="3210" w:type="dxa"/>
            <w:hideMark/>
          </w:tcPr>
          <w:p w14:paraId="387A7198" w14:textId="77777777" w:rsidR="00194677" w:rsidRPr="003E246D" w:rsidRDefault="00194677" w:rsidP="00C11FF1">
            <w:pPr>
              <w:pStyle w:val="FABodyCopy"/>
            </w:pPr>
            <w:r>
              <w:t>e</w:t>
            </w:r>
            <w:r w:rsidRPr="003E246D">
              <w:t>AWD</w:t>
            </w:r>
          </w:p>
        </w:tc>
      </w:tr>
      <w:tr w:rsidR="00194677" w:rsidRPr="003E246D" w14:paraId="2A1F2D64" w14:textId="77777777" w:rsidTr="00C11FF1">
        <w:tc>
          <w:tcPr>
            <w:tcW w:w="3766" w:type="dxa"/>
            <w:hideMark/>
          </w:tcPr>
          <w:p w14:paraId="4EF775CA" w14:textId="77777777" w:rsidR="00194677" w:rsidRPr="003E246D" w:rsidRDefault="00194677" w:rsidP="00C11FF1">
            <w:pPr>
              <w:pStyle w:val="FABodyCopy"/>
            </w:pPr>
            <w:r w:rsidRPr="003E246D">
              <w:t>Chassis</w:t>
            </w:r>
          </w:p>
        </w:tc>
        <w:tc>
          <w:tcPr>
            <w:tcW w:w="3104" w:type="dxa"/>
            <w:hideMark/>
          </w:tcPr>
          <w:p w14:paraId="066EB701" w14:textId="77777777" w:rsidR="00194677" w:rsidRPr="003E246D" w:rsidRDefault="00194677" w:rsidP="00C11FF1">
            <w:pPr>
              <w:pStyle w:val="FABodyCopy"/>
            </w:pPr>
            <w:r w:rsidRPr="003E246D">
              <w:t>Unibody</w:t>
            </w:r>
          </w:p>
        </w:tc>
        <w:tc>
          <w:tcPr>
            <w:tcW w:w="3210" w:type="dxa"/>
            <w:hideMark/>
          </w:tcPr>
          <w:p w14:paraId="606F5510" w14:textId="77777777" w:rsidR="00194677" w:rsidRPr="003E246D" w:rsidRDefault="00194677" w:rsidP="00C11FF1">
            <w:pPr>
              <w:pStyle w:val="FABodyCopy"/>
            </w:pPr>
            <w:r w:rsidRPr="003E246D">
              <w:t>Unibody</w:t>
            </w:r>
          </w:p>
        </w:tc>
      </w:tr>
    </w:tbl>
    <w:p w14:paraId="091D225C" w14:textId="77777777" w:rsidR="00194677" w:rsidRPr="00D349B5" w:rsidRDefault="00194677" w:rsidP="00194677">
      <w:pPr>
        <w:pStyle w:val="Heading3"/>
      </w:pPr>
      <w:r w:rsidRPr="00D349B5">
        <w:t>INTERNAL COMBUSTION ENGINE</w:t>
      </w:r>
      <w:r>
        <w:t>S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3763"/>
        <w:gridCol w:w="3107"/>
        <w:gridCol w:w="3210"/>
      </w:tblGrid>
      <w:tr w:rsidR="00194677" w:rsidRPr="003E246D" w14:paraId="649241B4" w14:textId="77777777" w:rsidTr="00C11FF1">
        <w:tc>
          <w:tcPr>
            <w:tcW w:w="3763" w:type="dxa"/>
          </w:tcPr>
          <w:p w14:paraId="3DBBCC68" w14:textId="77777777" w:rsidR="00194677" w:rsidRPr="003E246D" w:rsidRDefault="00194677" w:rsidP="00C11FF1">
            <w:pPr>
              <w:pStyle w:val="FABodyCopy"/>
            </w:pPr>
          </w:p>
        </w:tc>
        <w:tc>
          <w:tcPr>
            <w:tcW w:w="3107" w:type="dxa"/>
          </w:tcPr>
          <w:p w14:paraId="689D9954" w14:textId="77777777" w:rsidR="00194677" w:rsidRPr="00D349B5" w:rsidRDefault="00194677" w:rsidP="00C11FF1">
            <w:pPr>
              <w:pStyle w:val="ModelSubhead"/>
            </w:pPr>
            <w:r>
              <w:t xml:space="preserve">Hurricane4 </w:t>
            </w:r>
            <w:r w:rsidRPr="00D349B5">
              <w:t xml:space="preserve">2.0-liter, </w:t>
            </w:r>
            <w:r>
              <w:br/>
            </w:r>
            <w:r w:rsidRPr="00D349B5">
              <w:t>4-cylinder Turbo</w:t>
            </w:r>
          </w:p>
        </w:tc>
        <w:tc>
          <w:tcPr>
            <w:tcW w:w="3210" w:type="dxa"/>
          </w:tcPr>
          <w:p w14:paraId="01102CC5" w14:textId="77777777" w:rsidR="00194677" w:rsidRPr="00D349B5" w:rsidRDefault="00194677" w:rsidP="00C11FF1">
            <w:pPr>
              <w:pStyle w:val="ModelSubhead"/>
            </w:pPr>
            <w:r w:rsidRPr="00D349B5">
              <w:t xml:space="preserve">1.3-liter, </w:t>
            </w:r>
            <w:r>
              <w:br/>
            </w:r>
            <w:r w:rsidRPr="00D349B5">
              <w:t>4-cylinder Turbo PHEV</w:t>
            </w:r>
          </w:p>
        </w:tc>
      </w:tr>
      <w:tr w:rsidR="00194677" w:rsidRPr="003E246D" w14:paraId="062C8050" w14:textId="77777777" w:rsidTr="00C11FF1">
        <w:tc>
          <w:tcPr>
            <w:tcW w:w="3763" w:type="dxa"/>
            <w:hideMark/>
          </w:tcPr>
          <w:p w14:paraId="59EF82D0" w14:textId="77777777" w:rsidR="00194677" w:rsidRPr="003E246D" w:rsidRDefault="00194677" w:rsidP="00C11FF1">
            <w:pPr>
              <w:pStyle w:val="FABodyCopy"/>
            </w:pPr>
            <w:r w:rsidRPr="003E246D">
              <w:t>Fuel type</w:t>
            </w:r>
          </w:p>
        </w:tc>
        <w:tc>
          <w:tcPr>
            <w:tcW w:w="3107" w:type="dxa"/>
            <w:hideMark/>
          </w:tcPr>
          <w:p w14:paraId="547A447F" w14:textId="77777777" w:rsidR="00194677" w:rsidRPr="003E246D" w:rsidRDefault="00194677" w:rsidP="00C11FF1">
            <w:pPr>
              <w:pStyle w:val="FABodyCopy"/>
            </w:pPr>
            <w:r w:rsidRPr="003E246D">
              <w:t xml:space="preserve">Gasoline </w:t>
            </w:r>
          </w:p>
        </w:tc>
        <w:tc>
          <w:tcPr>
            <w:tcW w:w="3210" w:type="dxa"/>
            <w:hideMark/>
          </w:tcPr>
          <w:p w14:paraId="71A29B4B" w14:textId="77777777" w:rsidR="00194677" w:rsidRPr="003E246D" w:rsidRDefault="00194677" w:rsidP="00C11FF1">
            <w:pPr>
              <w:pStyle w:val="FABodyCopy"/>
            </w:pPr>
            <w:r w:rsidRPr="003E246D">
              <w:t xml:space="preserve">Gasoline </w:t>
            </w:r>
            <w:r w:rsidRPr="00D62BBB">
              <w:t xml:space="preserve">Plug-in </w:t>
            </w:r>
            <w:r w:rsidRPr="003E246D">
              <w:t xml:space="preserve">Hybrid </w:t>
            </w:r>
          </w:p>
        </w:tc>
      </w:tr>
      <w:tr w:rsidR="00194677" w:rsidRPr="003E246D" w14:paraId="78994402" w14:textId="77777777" w:rsidTr="00C11FF1">
        <w:tc>
          <w:tcPr>
            <w:tcW w:w="3763" w:type="dxa"/>
            <w:hideMark/>
          </w:tcPr>
          <w:p w14:paraId="74433E79" w14:textId="77777777" w:rsidR="00194677" w:rsidRPr="003E246D" w:rsidRDefault="00194677" w:rsidP="00C11FF1">
            <w:pPr>
              <w:pStyle w:val="FABodyCopy"/>
            </w:pPr>
            <w:r w:rsidRPr="003E246D">
              <w:t>Cylinder capacity</w:t>
            </w:r>
          </w:p>
        </w:tc>
        <w:tc>
          <w:tcPr>
            <w:tcW w:w="3107" w:type="dxa"/>
            <w:hideMark/>
          </w:tcPr>
          <w:p w14:paraId="52C097C0" w14:textId="77777777" w:rsidR="00194677" w:rsidRPr="003E246D" w:rsidRDefault="00194677" w:rsidP="00C11FF1">
            <w:pPr>
              <w:pStyle w:val="FABodyCopy"/>
            </w:pPr>
            <w:r w:rsidRPr="003E246D">
              <w:t>2.0-liter</w:t>
            </w:r>
            <w:r>
              <w:t xml:space="preserve"> (1,995 cu. cm.)</w:t>
            </w:r>
          </w:p>
        </w:tc>
        <w:tc>
          <w:tcPr>
            <w:tcW w:w="3210" w:type="dxa"/>
            <w:hideMark/>
          </w:tcPr>
          <w:p w14:paraId="418A7AE4" w14:textId="77777777" w:rsidR="00194677" w:rsidRPr="003E246D" w:rsidRDefault="00194677" w:rsidP="00C11FF1">
            <w:pPr>
              <w:pStyle w:val="FABodyCopy"/>
            </w:pPr>
            <w:r w:rsidRPr="003E246D">
              <w:t>1.3-liter</w:t>
            </w:r>
            <w:r>
              <w:t xml:space="preserve"> (1,332 cu. cm.)</w:t>
            </w:r>
          </w:p>
        </w:tc>
      </w:tr>
      <w:tr w:rsidR="00194677" w:rsidRPr="003E246D" w14:paraId="7617CC50" w14:textId="77777777" w:rsidTr="00C11FF1">
        <w:tc>
          <w:tcPr>
            <w:tcW w:w="3763" w:type="dxa"/>
            <w:hideMark/>
          </w:tcPr>
          <w:p w14:paraId="2AD2EFFF" w14:textId="77777777" w:rsidR="00194677" w:rsidRPr="003E246D" w:rsidRDefault="00194677" w:rsidP="00C11FF1">
            <w:pPr>
              <w:pStyle w:val="FABodyCopy"/>
            </w:pPr>
            <w:r w:rsidRPr="003E246D">
              <w:t>Emission standard</w:t>
            </w:r>
          </w:p>
        </w:tc>
        <w:tc>
          <w:tcPr>
            <w:tcW w:w="3107" w:type="dxa"/>
            <w:hideMark/>
          </w:tcPr>
          <w:p w14:paraId="794DD96F" w14:textId="77777777" w:rsidR="00194677" w:rsidRPr="003E246D" w:rsidRDefault="00194677" w:rsidP="00C11FF1">
            <w:pPr>
              <w:pStyle w:val="FABodyCopy"/>
            </w:pPr>
            <w:r w:rsidRPr="003E246D">
              <w:t>EPA and CARB</w:t>
            </w:r>
          </w:p>
        </w:tc>
        <w:tc>
          <w:tcPr>
            <w:tcW w:w="3210" w:type="dxa"/>
            <w:hideMark/>
          </w:tcPr>
          <w:p w14:paraId="3A9B6253" w14:textId="77777777" w:rsidR="00194677" w:rsidRPr="003E246D" w:rsidRDefault="00194677" w:rsidP="00C11FF1">
            <w:pPr>
              <w:pStyle w:val="FABodyCopy"/>
            </w:pPr>
            <w:r w:rsidRPr="003E246D">
              <w:t>EPA and CARB</w:t>
            </w:r>
          </w:p>
        </w:tc>
      </w:tr>
      <w:tr w:rsidR="00194677" w:rsidRPr="003E246D" w14:paraId="23539E3F" w14:textId="77777777" w:rsidTr="00C11FF1">
        <w:tc>
          <w:tcPr>
            <w:tcW w:w="3763" w:type="dxa"/>
            <w:hideMark/>
          </w:tcPr>
          <w:p w14:paraId="0A0601D1" w14:textId="77777777" w:rsidR="00194677" w:rsidRPr="003E246D" w:rsidRDefault="00194677" w:rsidP="00C11FF1">
            <w:pPr>
              <w:pStyle w:val="FABodyCopy"/>
            </w:pPr>
            <w:r w:rsidRPr="003E246D">
              <w:t>Horsepower</w:t>
            </w:r>
          </w:p>
        </w:tc>
        <w:tc>
          <w:tcPr>
            <w:tcW w:w="3107" w:type="dxa"/>
            <w:hideMark/>
          </w:tcPr>
          <w:p w14:paraId="23806002" w14:textId="77777777" w:rsidR="00194677" w:rsidRPr="00D62BBB" w:rsidRDefault="00194677" w:rsidP="00C11FF1">
            <w:pPr>
              <w:pStyle w:val="FABodyCopy"/>
            </w:pPr>
            <w:r w:rsidRPr="00D62BBB">
              <w:t>268 (premium fuel)</w:t>
            </w:r>
          </w:p>
        </w:tc>
        <w:tc>
          <w:tcPr>
            <w:tcW w:w="3210" w:type="dxa"/>
            <w:hideMark/>
          </w:tcPr>
          <w:p w14:paraId="0EEFDF3B" w14:textId="77777777" w:rsidR="00194677" w:rsidRPr="00D62BBB" w:rsidRDefault="00194677" w:rsidP="00C11FF1">
            <w:pPr>
              <w:pStyle w:val="FABodyCopy"/>
            </w:pPr>
            <w:r w:rsidRPr="00D62BBB">
              <w:t>288 Net Combined</w:t>
            </w:r>
          </w:p>
        </w:tc>
      </w:tr>
      <w:tr w:rsidR="00194677" w:rsidRPr="003E246D" w14:paraId="32606B64" w14:textId="77777777" w:rsidTr="00C11FF1">
        <w:tc>
          <w:tcPr>
            <w:tcW w:w="3763" w:type="dxa"/>
            <w:hideMark/>
          </w:tcPr>
          <w:p w14:paraId="59EA991F" w14:textId="77777777" w:rsidR="00194677" w:rsidRPr="003E246D" w:rsidRDefault="00194677" w:rsidP="00C11FF1">
            <w:pPr>
              <w:pStyle w:val="FABodyCopy"/>
            </w:pPr>
            <w:r w:rsidRPr="003E246D">
              <w:t>Torque</w:t>
            </w:r>
          </w:p>
        </w:tc>
        <w:tc>
          <w:tcPr>
            <w:tcW w:w="3107" w:type="dxa"/>
            <w:hideMark/>
          </w:tcPr>
          <w:p w14:paraId="180129FC" w14:textId="77777777" w:rsidR="00194677" w:rsidRPr="003E246D" w:rsidRDefault="00194677" w:rsidP="00C11FF1">
            <w:pPr>
              <w:pStyle w:val="FABodyCopy"/>
            </w:pPr>
            <w:r w:rsidRPr="003E246D">
              <w:t>295 lb.-ft. (400 Nm)</w:t>
            </w:r>
          </w:p>
        </w:tc>
        <w:tc>
          <w:tcPr>
            <w:tcW w:w="3210" w:type="dxa"/>
            <w:hideMark/>
          </w:tcPr>
          <w:p w14:paraId="7FB4555A" w14:textId="77777777" w:rsidR="00194677" w:rsidRPr="00D62BBB" w:rsidRDefault="00194677" w:rsidP="00C11FF1">
            <w:pPr>
              <w:pStyle w:val="FABodyCopy"/>
            </w:pPr>
            <w:r w:rsidRPr="00D62BBB">
              <w:t>383 lb</w:t>
            </w:r>
            <w:r>
              <w:t>.</w:t>
            </w:r>
            <w:r w:rsidRPr="00D62BBB">
              <w:t>-ft</w:t>
            </w:r>
            <w:r>
              <w:t>.</w:t>
            </w:r>
            <w:r w:rsidRPr="00D62BBB">
              <w:t xml:space="preserve"> Total Installed</w:t>
            </w:r>
          </w:p>
          <w:p w14:paraId="443B4F5D" w14:textId="77777777" w:rsidR="00194677" w:rsidRPr="003E246D" w:rsidRDefault="00194677" w:rsidP="00C11FF1">
            <w:pPr>
              <w:pStyle w:val="FABodyCopy"/>
            </w:pPr>
            <w:r w:rsidRPr="00D62BBB">
              <w:t>Front 199 lb</w:t>
            </w:r>
            <w:r>
              <w:t>.</w:t>
            </w:r>
            <w:r w:rsidRPr="00D62BBB">
              <w:t>-ft</w:t>
            </w:r>
            <w:r>
              <w:t>.</w:t>
            </w:r>
            <w:r w:rsidRPr="00D62BBB">
              <w:t xml:space="preserve"> (ICE) </w:t>
            </w:r>
            <w:r w:rsidRPr="00D62BBB">
              <w:br/>
              <w:t>Rear 184</w:t>
            </w:r>
            <w:r>
              <w:t xml:space="preserve"> </w:t>
            </w:r>
            <w:r w:rsidRPr="00D62BBB">
              <w:t>lb</w:t>
            </w:r>
            <w:r>
              <w:t>.</w:t>
            </w:r>
            <w:r w:rsidRPr="00D62BBB">
              <w:t>-ft</w:t>
            </w:r>
            <w:r>
              <w:t>.</w:t>
            </w:r>
            <w:r w:rsidRPr="00D62BBB">
              <w:t xml:space="preserve"> (e-Motor)</w:t>
            </w:r>
          </w:p>
        </w:tc>
      </w:tr>
    </w:tbl>
    <w:p w14:paraId="3804B58B" w14:textId="77777777" w:rsidR="00194677" w:rsidRPr="00EF180F" w:rsidRDefault="00194677" w:rsidP="00194677">
      <w:pPr>
        <w:pStyle w:val="Heading3"/>
      </w:pPr>
      <w:r>
        <w:t>TRANSMISSIONS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3761"/>
        <w:gridCol w:w="3109"/>
        <w:gridCol w:w="3210"/>
      </w:tblGrid>
      <w:tr w:rsidR="00194677" w:rsidRPr="003E246D" w14:paraId="2514B8BA" w14:textId="77777777" w:rsidTr="00C11FF1">
        <w:tc>
          <w:tcPr>
            <w:tcW w:w="3761" w:type="dxa"/>
          </w:tcPr>
          <w:p w14:paraId="27B563A6" w14:textId="77777777" w:rsidR="00194677" w:rsidRPr="003E246D" w:rsidRDefault="00194677" w:rsidP="00C11FF1">
            <w:pPr>
              <w:pStyle w:val="FABodyCopy"/>
            </w:pPr>
          </w:p>
        </w:tc>
        <w:tc>
          <w:tcPr>
            <w:tcW w:w="3109" w:type="dxa"/>
          </w:tcPr>
          <w:p w14:paraId="74BC9C16" w14:textId="77777777" w:rsidR="00194677" w:rsidRPr="00EF180F" w:rsidRDefault="00194677" w:rsidP="00C11FF1">
            <w:pPr>
              <w:pStyle w:val="ModelSubhead"/>
            </w:pPr>
            <w:r w:rsidRPr="00EF180F">
              <w:t>GT</w:t>
            </w:r>
          </w:p>
        </w:tc>
        <w:tc>
          <w:tcPr>
            <w:tcW w:w="3210" w:type="dxa"/>
          </w:tcPr>
          <w:p w14:paraId="02BCEE75" w14:textId="77777777" w:rsidR="00194677" w:rsidRPr="00EF180F" w:rsidRDefault="00194677" w:rsidP="00C11FF1">
            <w:pPr>
              <w:pStyle w:val="ModelSubhead"/>
            </w:pPr>
            <w:r w:rsidRPr="00EF180F">
              <w:t>R/T PHEV</w:t>
            </w:r>
          </w:p>
        </w:tc>
      </w:tr>
      <w:tr w:rsidR="00194677" w:rsidRPr="003E246D" w14:paraId="2E34435B" w14:textId="77777777" w:rsidTr="00C11FF1">
        <w:tc>
          <w:tcPr>
            <w:tcW w:w="3761" w:type="dxa"/>
            <w:hideMark/>
          </w:tcPr>
          <w:p w14:paraId="5CC8780C" w14:textId="74F54B89" w:rsidR="00194677" w:rsidRDefault="00194677" w:rsidP="00120A1F">
            <w:pPr>
              <w:pStyle w:val="FABodyCopy"/>
            </w:pPr>
            <w:r>
              <w:t>Type</w:t>
            </w:r>
          </w:p>
          <w:p w14:paraId="11B24D43" w14:textId="77777777" w:rsidR="00194677" w:rsidRPr="00055CD9" w:rsidRDefault="00194677" w:rsidP="00C11FF1">
            <w:pPr>
              <w:ind w:firstLine="720"/>
            </w:pPr>
          </w:p>
        </w:tc>
        <w:tc>
          <w:tcPr>
            <w:tcW w:w="3109" w:type="dxa"/>
            <w:hideMark/>
          </w:tcPr>
          <w:p w14:paraId="004AC235" w14:textId="77777777" w:rsidR="00194677" w:rsidRPr="003E246D" w:rsidRDefault="00194677" w:rsidP="00C11FF1">
            <w:pPr>
              <w:pStyle w:val="FABodyCopy"/>
            </w:pPr>
            <w:r>
              <w:t xml:space="preserve">9-speed </w:t>
            </w:r>
            <w:r w:rsidRPr="003E246D">
              <w:t>Auto</w:t>
            </w:r>
          </w:p>
        </w:tc>
        <w:tc>
          <w:tcPr>
            <w:tcW w:w="3210" w:type="dxa"/>
            <w:hideMark/>
          </w:tcPr>
          <w:p w14:paraId="4F092DF1" w14:textId="77777777" w:rsidR="00194677" w:rsidRPr="003E246D" w:rsidRDefault="00194677" w:rsidP="00C11FF1">
            <w:pPr>
              <w:pStyle w:val="FABodyCopy"/>
            </w:pPr>
            <w:r>
              <w:t xml:space="preserve">6-speed </w:t>
            </w:r>
            <w:r w:rsidRPr="003E246D">
              <w:t>Auto</w:t>
            </w:r>
          </w:p>
        </w:tc>
      </w:tr>
    </w:tbl>
    <w:p w14:paraId="2608C2E4" w14:textId="77777777" w:rsidR="00194677" w:rsidRPr="00D349B5" w:rsidRDefault="00194677" w:rsidP="00194677">
      <w:pPr>
        <w:pStyle w:val="Heading3"/>
        <w:keepNext/>
        <w:keepLines/>
        <w:widowControl/>
      </w:pPr>
      <w:r w:rsidRPr="00D349B5">
        <w:lastRenderedPageBreak/>
        <w:t>ELECTRIC MOTORS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3792"/>
        <w:gridCol w:w="3142"/>
        <w:gridCol w:w="3146"/>
      </w:tblGrid>
      <w:tr w:rsidR="00194677" w:rsidRPr="003E246D" w14:paraId="59EBDEB5" w14:textId="77777777" w:rsidTr="00C11FF1">
        <w:tc>
          <w:tcPr>
            <w:tcW w:w="3784" w:type="dxa"/>
            <w:noWrap/>
          </w:tcPr>
          <w:p w14:paraId="39296D96" w14:textId="77777777" w:rsidR="00194677" w:rsidRPr="003E246D" w:rsidRDefault="00194677" w:rsidP="00C11FF1">
            <w:pPr>
              <w:pStyle w:val="ModelSubhead"/>
              <w:keepNext/>
              <w:keepLines/>
              <w:widowControl/>
            </w:pPr>
          </w:p>
        </w:tc>
        <w:tc>
          <w:tcPr>
            <w:tcW w:w="3134" w:type="dxa"/>
            <w:noWrap/>
          </w:tcPr>
          <w:p w14:paraId="055DD548" w14:textId="77777777" w:rsidR="00194677" w:rsidRPr="003E246D" w:rsidRDefault="00194677" w:rsidP="00C11FF1">
            <w:pPr>
              <w:pStyle w:val="ModelSubhead"/>
              <w:keepNext/>
              <w:keepLines/>
              <w:widowControl/>
            </w:pPr>
            <w:r>
              <w:t>GT</w:t>
            </w:r>
          </w:p>
        </w:tc>
        <w:tc>
          <w:tcPr>
            <w:tcW w:w="3162" w:type="dxa"/>
          </w:tcPr>
          <w:p w14:paraId="7BCBF110" w14:textId="77777777" w:rsidR="00194677" w:rsidRPr="003E246D" w:rsidRDefault="00194677" w:rsidP="00C11FF1">
            <w:pPr>
              <w:pStyle w:val="ModelSubhead"/>
              <w:keepNext/>
              <w:keepLines/>
              <w:widowControl/>
            </w:pPr>
            <w:r>
              <w:t xml:space="preserve">R/T </w:t>
            </w:r>
            <w:r w:rsidRPr="003E246D">
              <w:t>PHEV</w:t>
            </w:r>
          </w:p>
        </w:tc>
      </w:tr>
      <w:tr w:rsidR="00194677" w:rsidRPr="003E246D" w14:paraId="36F853F7" w14:textId="77777777" w:rsidTr="00C11FF1">
        <w:tc>
          <w:tcPr>
            <w:tcW w:w="3784" w:type="dxa"/>
            <w:noWrap/>
            <w:hideMark/>
          </w:tcPr>
          <w:p w14:paraId="48CBB52C" w14:textId="77777777" w:rsidR="00194677" w:rsidRPr="003E246D" w:rsidRDefault="00194677" w:rsidP="00C11FF1">
            <w:pPr>
              <w:pStyle w:val="FABodyCopy"/>
              <w:keepNext/>
              <w:keepLines/>
              <w:widowControl/>
              <w:spacing w:line="240" w:lineRule="auto"/>
            </w:pPr>
            <w:r w:rsidRPr="003E246D">
              <w:t>E-motor position</w:t>
            </w:r>
          </w:p>
        </w:tc>
        <w:tc>
          <w:tcPr>
            <w:tcW w:w="3134" w:type="dxa"/>
            <w:noWrap/>
            <w:hideMark/>
          </w:tcPr>
          <w:p w14:paraId="49F236A5" w14:textId="77777777" w:rsidR="00194677" w:rsidRPr="003E246D" w:rsidRDefault="00194677" w:rsidP="00C11FF1">
            <w:pPr>
              <w:pStyle w:val="FABodyCopy"/>
              <w:keepNext/>
              <w:keepLines/>
              <w:widowControl/>
              <w:spacing w:line="240" w:lineRule="auto"/>
            </w:pPr>
            <w:r>
              <w:t>NA</w:t>
            </w:r>
          </w:p>
        </w:tc>
        <w:tc>
          <w:tcPr>
            <w:tcW w:w="3162" w:type="dxa"/>
            <w:hideMark/>
          </w:tcPr>
          <w:p w14:paraId="6C2733BA" w14:textId="77777777" w:rsidR="00194677" w:rsidRPr="003E246D" w:rsidRDefault="00194677" w:rsidP="00C11FF1">
            <w:pPr>
              <w:pStyle w:val="FABodyCopy"/>
              <w:keepNext/>
              <w:keepLines/>
              <w:widowControl/>
              <w:spacing w:line="240" w:lineRule="auto"/>
            </w:pPr>
            <w:r w:rsidRPr="003E246D">
              <w:t>P1, P4</w:t>
            </w:r>
          </w:p>
        </w:tc>
      </w:tr>
      <w:tr w:rsidR="00194677" w:rsidRPr="003E246D" w14:paraId="3E8C7678" w14:textId="77777777" w:rsidTr="00C11FF1">
        <w:tc>
          <w:tcPr>
            <w:tcW w:w="3784" w:type="dxa"/>
            <w:hideMark/>
          </w:tcPr>
          <w:p w14:paraId="6FBA0C0F" w14:textId="77777777" w:rsidR="00194677" w:rsidRPr="003E246D" w:rsidRDefault="00194677" w:rsidP="00C11FF1">
            <w:pPr>
              <w:pStyle w:val="FABodyCopy"/>
              <w:keepNext/>
              <w:keepLines/>
              <w:widowControl/>
              <w:spacing w:line="240" w:lineRule="auto"/>
            </w:pPr>
            <w:r w:rsidRPr="003E246D">
              <w:t>E-motor horsepower</w:t>
            </w:r>
          </w:p>
        </w:tc>
        <w:tc>
          <w:tcPr>
            <w:tcW w:w="3134" w:type="dxa"/>
            <w:hideMark/>
          </w:tcPr>
          <w:p w14:paraId="4F6D99C7" w14:textId="77777777" w:rsidR="00194677" w:rsidRPr="003E246D" w:rsidRDefault="00194677" w:rsidP="00C11FF1">
            <w:pPr>
              <w:pStyle w:val="FABodyCopy"/>
              <w:keepNext/>
              <w:keepLines/>
              <w:widowControl/>
              <w:spacing w:line="240" w:lineRule="auto"/>
            </w:pPr>
            <w:r>
              <w:t>NA</w:t>
            </w:r>
          </w:p>
        </w:tc>
        <w:tc>
          <w:tcPr>
            <w:tcW w:w="3162" w:type="dxa"/>
            <w:hideMark/>
          </w:tcPr>
          <w:p w14:paraId="3AB14AB9" w14:textId="77777777" w:rsidR="00194677" w:rsidRPr="003E246D" w:rsidRDefault="00194677" w:rsidP="00C11FF1">
            <w:pPr>
              <w:pStyle w:val="FABodyCopy"/>
              <w:keepNext/>
              <w:keepLines/>
              <w:widowControl/>
              <w:spacing w:line="240" w:lineRule="auto"/>
            </w:pPr>
            <w:r w:rsidRPr="008A7457">
              <w:t xml:space="preserve">P1 BSG </w:t>
            </w:r>
            <w:r>
              <w:t>—</w:t>
            </w:r>
            <w:r w:rsidRPr="008A7457">
              <w:t xml:space="preserve"> 44</w:t>
            </w:r>
            <w:r>
              <w:t xml:space="preserve"> </w:t>
            </w:r>
            <w:r w:rsidRPr="008A7457">
              <w:t xml:space="preserve">hp, </w:t>
            </w:r>
            <w:r>
              <w:br/>
            </w:r>
            <w:r w:rsidRPr="008A7457">
              <w:t xml:space="preserve">P4 Rear </w:t>
            </w:r>
            <w:r>
              <w:t>—</w:t>
            </w:r>
            <w:r w:rsidRPr="008A7457">
              <w:t xml:space="preserve"> 121</w:t>
            </w:r>
            <w:r>
              <w:t xml:space="preserve"> </w:t>
            </w:r>
            <w:r w:rsidRPr="008A7457">
              <w:t>hp (90</w:t>
            </w:r>
            <w:r>
              <w:t xml:space="preserve"> </w:t>
            </w:r>
            <w:r w:rsidRPr="008A7457">
              <w:t>kW)</w:t>
            </w:r>
          </w:p>
        </w:tc>
      </w:tr>
    </w:tbl>
    <w:p w14:paraId="2DA9BC93" w14:textId="77777777" w:rsidR="00194677" w:rsidRPr="00D349B5" w:rsidRDefault="00194677" w:rsidP="00194677">
      <w:pPr>
        <w:pStyle w:val="Heading3"/>
        <w:keepNext/>
        <w:keepLines/>
        <w:widowControl/>
      </w:pPr>
      <w:r w:rsidRPr="00D349B5">
        <w:t>BATTERY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3742"/>
        <w:gridCol w:w="3144"/>
        <w:gridCol w:w="3194"/>
      </w:tblGrid>
      <w:tr w:rsidR="00194677" w:rsidRPr="003E246D" w14:paraId="65181856" w14:textId="77777777" w:rsidTr="00C11FF1">
        <w:tc>
          <w:tcPr>
            <w:tcW w:w="3746" w:type="dxa"/>
          </w:tcPr>
          <w:p w14:paraId="63B42B37" w14:textId="77777777" w:rsidR="00194677" w:rsidRPr="003E246D" w:rsidRDefault="00194677" w:rsidP="00C11FF1">
            <w:pPr>
              <w:pStyle w:val="FABodyCopy"/>
              <w:keepNext/>
              <w:keepLines/>
              <w:widowControl/>
              <w:spacing w:line="240" w:lineRule="auto"/>
            </w:pPr>
          </w:p>
        </w:tc>
        <w:tc>
          <w:tcPr>
            <w:tcW w:w="3136" w:type="dxa"/>
            <w:noWrap/>
          </w:tcPr>
          <w:p w14:paraId="11EAD8B1" w14:textId="77777777" w:rsidR="00194677" w:rsidRPr="003E246D" w:rsidRDefault="00194677" w:rsidP="00C11FF1">
            <w:pPr>
              <w:pStyle w:val="ModelSubhead"/>
              <w:keepNext/>
              <w:keepLines/>
              <w:widowControl/>
            </w:pPr>
            <w:r>
              <w:t>GT</w:t>
            </w:r>
          </w:p>
        </w:tc>
        <w:tc>
          <w:tcPr>
            <w:tcW w:w="3198" w:type="dxa"/>
          </w:tcPr>
          <w:p w14:paraId="7987AD81" w14:textId="77777777" w:rsidR="00194677" w:rsidRPr="003E246D" w:rsidRDefault="00194677" w:rsidP="00C11FF1">
            <w:pPr>
              <w:pStyle w:val="ModelSubhead"/>
              <w:keepNext/>
              <w:keepLines/>
              <w:widowControl/>
            </w:pPr>
            <w:r>
              <w:t xml:space="preserve">R/T </w:t>
            </w:r>
            <w:r w:rsidRPr="003E246D">
              <w:t>PHEV</w:t>
            </w:r>
          </w:p>
        </w:tc>
      </w:tr>
      <w:tr w:rsidR="00194677" w:rsidRPr="003E246D" w14:paraId="475318C5" w14:textId="77777777" w:rsidTr="00C11FF1">
        <w:tc>
          <w:tcPr>
            <w:tcW w:w="3746" w:type="dxa"/>
            <w:hideMark/>
          </w:tcPr>
          <w:p w14:paraId="686A796D" w14:textId="77777777" w:rsidR="00194677" w:rsidRPr="003E246D" w:rsidRDefault="00194677" w:rsidP="00C11FF1">
            <w:pPr>
              <w:pStyle w:val="FABodyCopy"/>
              <w:spacing w:after="76"/>
            </w:pPr>
            <w:r w:rsidRPr="003E246D">
              <w:t>Capacity</w:t>
            </w:r>
          </w:p>
        </w:tc>
        <w:tc>
          <w:tcPr>
            <w:tcW w:w="3136" w:type="dxa"/>
            <w:noWrap/>
            <w:hideMark/>
          </w:tcPr>
          <w:p w14:paraId="57C130CC" w14:textId="77777777" w:rsidR="00194677" w:rsidRPr="003E246D" w:rsidRDefault="00194677" w:rsidP="00C11FF1">
            <w:pPr>
              <w:pStyle w:val="FABodyCopy"/>
              <w:spacing w:after="76"/>
            </w:pPr>
            <w:r>
              <w:t>NA</w:t>
            </w:r>
          </w:p>
        </w:tc>
        <w:tc>
          <w:tcPr>
            <w:tcW w:w="3198" w:type="dxa"/>
            <w:hideMark/>
          </w:tcPr>
          <w:p w14:paraId="2979F906" w14:textId="77777777" w:rsidR="00194677" w:rsidRPr="003E246D" w:rsidRDefault="00194677" w:rsidP="00C11FF1">
            <w:pPr>
              <w:pStyle w:val="FABodyCopy"/>
              <w:spacing w:after="76"/>
            </w:pPr>
            <w:r w:rsidRPr="003E246D">
              <w:t>15.5 kWh</w:t>
            </w:r>
          </w:p>
        </w:tc>
      </w:tr>
      <w:tr w:rsidR="00194677" w:rsidRPr="003E246D" w14:paraId="2DDA70AB" w14:textId="77777777" w:rsidTr="00C11FF1">
        <w:tc>
          <w:tcPr>
            <w:tcW w:w="3746" w:type="dxa"/>
            <w:hideMark/>
          </w:tcPr>
          <w:p w14:paraId="59EA233E" w14:textId="77777777" w:rsidR="00194677" w:rsidRPr="003E246D" w:rsidRDefault="00194677" w:rsidP="00C11FF1">
            <w:pPr>
              <w:pStyle w:val="FABodyCopy"/>
              <w:spacing w:after="76"/>
            </w:pPr>
            <w:r w:rsidRPr="003E246D">
              <w:t>Chemistry</w:t>
            </w:r>
          </w:p>
        </w:tc>
        <w:tc>
          <w:tcPr>
            <w:tcW w:w="3136" w:type="dxa"/>
            <w:hideMark/>
          </w:tcPr>
          <w:p w14:paraId="0656EE06" w14:textId="77777777" w:rsidR="00194677" w:rsidRPr="003E246D" w:rsidRDefault="00194677" w:rsidP="00C11FF1">
            <w:pPr>
              <w:pStyle w:val="FABodyCopy"/>
              <w:spacing w:after="76"/>
            </w:pPr>
            <w:r>
              <w:t>NA</w:t>
            </w:r>
          </w:p>
        </w:tc>
        <w:tc>
          <w:tcPr>
            <w:tcW w:w="3198" w:type="dxa"/>
            <w:hideMark/>
          </w:tcPr>
          <w:p w14:paraId="4FF61041" w14:textId="77777777" w:rsidR="00194677" w:rsidRPr="003E246D" w:rsidRDefault="00194677" w:rsidP="00C11FF1">
            <w:pPr>
              <w:pStyle w:val="FABodyCopy"/>
              <w:spacing w:after="76"/>
            </w:pPr>
            <w:r w:rsidRPr="003E246D">
              <w:t>Lithium-ion, nickel manganese cobalt graphite</w:t>
            </w:r>
          </w:p>
        </w:tc>
      </w:tr>
      <w:tr w:rsidR="00194677" w:rsidRPr="003E246D" w14:paraId="2709EACA" w14:textId="77777777" w:rsidTr="00C11FF1">
        <w:tc>
          <w:tcPr>
            <w:tcW w:w="3746" w:type="dxa"/>
            <w:hideMark/>
          </w:tcPr>
          <w:p w14:paraId="30212EE8" w14:textId="77777777" w:rsidR="00194677" w:rsidRPr="003E246D" w:rsidRDefault="00194677" w:rsidP="00C11FF1">
            <w:pPr>
              <w:pStyle w:val="FABodyCopy"/>
              <w:spacing w:after="76"/>
            </w:pPr>
            <w:r w:rsidRPr="003E246D">
              <w:t>Battery cooling</w:t>
            </w:r>
          </w:p>
        </w:tc>
        <w:tc>
          <w:tcPr>
            <w:tcW w:w="3136" w:type="dxa"/>
            <w:hideMark/>
          </w:tcPr>
          <w:p w14:paraId="04114B82" w14:textId="77777777" w:rsidR="00194677" w:rsidRPr="003E246D" w:rsidRDefault="00194677" w:rsidP="00C11FF1">
            <w:pPr>
              <w:pStyle w:val="FABodyCopy"/>
              <w:spacing w:after="76"/>
            </w:pPr>
            <w:r>
              <w:t>NA</w:t>
            </w:r>
          </w:p>
        </w:tc>
        <w:tc>
          <w:tcPr>
            <w:tcW w:w="3198" w:type="dxa"/>
            <w:hideMark/>
          </w:tcPr>
          <w:p w14:paraId="268A69CF" w14:textId="77777777" w:rsidR="00194677" w:rsidRPr="008A7457" w:rsidRDefault="00194677" w:rsidP="00C11FF1">
            <w:pPr>
              <w:pStyle w:val="FABodyCopy"/>
              <w:spacing w:after="76"/>
            </w:pPr>
            <w:r w:rsidRPr="008A7457">
              <w:t>Refrigerant Gas</w:t>
            </w:r>
          </w:p>
        </w:tc>
      </w:tr>
      <w:tr w:rsidR="00194677" w:rsidRPr="003E246D" w14:paraId="43A61D96" w14:textId="77777777" w:rsidTr="00C11FF1">
        <w:tc>
          <w:tcPr>
            <w:tcW w:w="3746" w:type="dxa"/>
            <w:hideMark/>
          </w:tcPr>
          <w:p w14:paraId="428110E3" w14:textId="77777777" w:rsidR="00194677" w:rsidRPr="003E246D" w:rsidRDefault="00194677" w:rsidP="00C11FF1">
            <w:pPr>
              <w:pStyle w:val="FABodyCopy"/>
              <w:spacing w:after="76"/>
            </w:pPr>
            <w:r w:rsidRPr="003E246D">
              <w:t>Total voltage [V]</w:t>
            </w:r>
          </w:p>
        </w:tc>
        <w:tc>
          <w:tcPr>
            <w:tcW w:w="3136" w:type="dxa"/>
            <w:hideMark/>
          </w:tcPr>
          <w:p w14:paraId="6C71B592" w14:textId="77777777" w:rsidR="00194677" w:rsidRPr="008A7457" w:rsidRDefault="00194677" w:rsidP="00C11FF1">
            <w:pPr>
              <w:pStyle w:val="FABodyCopy"/>
              <w:spacing w:after="76"/>
            </w:pPr>
            <w:r w:rsidRPr="008A7457">
              <w:t>NA</w:t>
            </w:r>
          </w:p>
        </w:tc>
        <w:tc>
          <w:tcPr>
            <w:tcW w:w="3198" w:type="dxa"/>
            <w:hideMark/>
          </w:tcPr>
          <w:p w14:paraId="614F8B76" w14:textId="77777777" w:rsidR="00194677" w:rsidRPr="008A7457" w:rsidRDefault="00194677" w:rsidP="00C11FF1">
            <w:pPr>
              <w:pStyle w:val="FABodyCopy"/>
              <w:spacing w:after="76"/>
            </w:pPr>
            <w:r w:rsidRPr="008A7457">
              <w:t>306</w:t>
            </w:r>
          </w:p>
        </w:tc>
      </w:tr>
      <w:tr w:rsidR="00194677" w:rsidRPr="003E246D" w14:paraId="00901438" w14:textId="77777777" w:rsidTr="00C11FF1">
        <w:tc>
          <w:tcPr>
            <w:tcW w:w="3746" w:type="dxa"/>
            <w:hideMark/>
          </w:tcPr>
          <w:p w14:paraId="56C9D6A9" w14:textId="77777777" w:rsidR="00194677" w:rsidRPr="003E246D" w:rsidRDefault="00194677" w:rsidP="00C11FF1">
            <w:pPr>
              <w:pStyle w:val="FABodyCopy"/>
              <w:spacing w:after="76"/>
            </w:pPr>
            <w:r w:rsidRPr="003E246D">
              <w:t>Cell configuration (Series</w:t>
            </w:r>
            <w:r>
              <w:t xml:space="preserve"> </w:t>
            </w:r>
            <w:r w:rsidRPr="003E246D">
              <w:t>|</w:t>
            </w:r>
            <w:r>
              <w:t xml:space="preserve"> </w:t>
            </w:r>
            <w:r w:rsidRPr="003E246D">
              <w:t>Parallel)</w:t>
            </w:r>
          </w:p>
        </w:tc>
        <w:tc>
          <w:tcPr>
            <w:tcW w:w="3136" w:type="dxa"/>
            <w:hideMark/>
          </w:tcPr>
          <w:p w14:paraId="183D0310" w14:textId="77777777" w:rsidR="00194677" w:rsidRPr="008A7457" w:rsidRDefault="00194677" w:rsidP="00C11FF1">
            <w:pPr>
              <w:pStyle w:val="FABodyCopy"/>
              <w:spacing w:after="76"/>
            </w:pPr>
            <w:r w:rsidRPr="008A7457">
              <w:t>NA</w:t>
            </w:r>
          </w:p>
        </w:tc>
        <w:tc>
          <w:tcPr>
            <w:tcW w:w="3198" w:type="dxa"/>
            <w:hideMark/>
          </w:tcPr>
          <w:p w14:paraId="77AB4557" w14:textId="77777777" w:rsidR="00194677" w:rsidRPr="008A7457" w:rsidRDefault="00194677" w:rsidP="00C11FF1">
            <w:pPr>
              <w:pStyle w:val="FABodyCopy"/>
              <w:spacing w:after="76"/>
            </w:pPr>
            <w:r w:rsidRPr="008A7457">
              <w:t>84S | 1P</w:t>
            </w:r>
          </w:p>
        </w:tc>
      </w:tr>
      <w:tr w:rsidR="00194677" w:rsidRPr="003E246D" w14:paraId="77DEFE9C" w14:textId="77777777" w:rsidTr="00C11FF1">
        <w:tc>
          <w:tcPr>
            <w:tcW w:w="3746" w:type="dxa"/>
            <w:hideMark/>
          </w:tcPr>
          <w:p w14:paraId="32645454" w14:textId="77777777" w:rsidR="00194677" w:rsidRPr="003E246D" w:rsidRDefault="00194677" w:rsidP="00C11FF1">
            <w:pPr>
              <w:pStyle w:val="FABodyCopy"/>
              <w:spacing w:after="76"/>
            </w:pPr>
            <w:r w:rsidRPr="003E246D">
              <w:t>Battery weight</w:t>
            </w:r>
          </w:p>
        </w:tc>
        <w:tc>
          <w:tcPr>
            <w:tcW w:w="3136" w:type="dxa"/>
            <w:hideMark/>
          </w:tcPr>
          <w:p w14:paraId="4E03E5E5" w14:textId="77777777" w:rsidR="00194677" w:rsidRPr="008A7457" w:rsidRDefault="00194677" w:rsidP="00C11FF1">
            <w:pPr>
              <w:pStyle w:val="FABodyCopy"/>
              <w:spacing w:after="76"/>
            </w:pPr>
            <w:r w:rsidRPr="008A7457">
              <w:t>NA</w:t>
            </w:r>
          </w:p>
        </w:tc>
        <w:tc>
          <w:tcPr>
            <w:tcW w:w="3198" w:type="dxa"/>
            <w:hideMark/>
          </w:tcPr>
          <w:p w14:paraId="06975D32" w14:textId="77777777" w:rsidR="00194677" w:rsidRPr="008A7457" w:rsidRDefault="00194677" w:rsidP="00C11FF1">
            <w:pPr>
              <w:pStyle w:val="FABodyCopy"/>
              <w:spacing w:after="76"/>
            </w:pPr>
            <w:r w:rsidRPr="008A7457">
              <w:t>276 lbs</w:t>
            </w:r>
            <w:r>
              <w:t>.</w:t>
            </w:r>
            <w:r w:rsidRPr="008A7457">
              <w:t xml:space="preserve"> (125 kg)</w:t>
            </w:r>
          </w:p>
        </w:tc>
      </w:tr>
      <w:tr w:rsidR="00194677" w:rsidRPr="003E246D" w14:paraId="0849EB0A" w14:textId="77777777" w:rsidTr="00C11FF1">
        <w:tc>
          <w:tcPr>
            <w:tcW w:w="3746" w:type="dxa"/>
          </w:tcPr>
          <w:p w14:paraId="40DA9065" w14:textId="77777777" w:rsidR="00194677" w:rsidRPr="008A7457" w:rsidRDefault="00194677" w:rsidP="00C11FF1">
            <w:pPr>
              <w:pStyle w:val="FABodyCopy"/>
              <w:spacing w:after="76"/>
            </w:pPr>
            <w:r w:rsidRPr="008A7457">
              <w:t>Fuel economy</w:t>
            </w:r>
            <w:r>
              <w:t xml:space="preserve"> [MPGe]</w:t>
            </w:r>
          </w:p>
        </w:tc>
        <w:tc>
          <w:tcPr>
            <w:tcW w:w="3136" w:type="dxa"/>
          </w:tcPr>
          <w:p w14:paraId="1BE257EC" w14:textId="77777777" w:rsidR="00194677" w:rsidRPr="008A7457" w:rsidRDefault="00194677" w:rsidP="00C11FF1">
            <w:pPr>
              <w:pStyle w:val="FABodyCopy"/>
              <w:spacing w:after="76"/>
            </w:pPr>
            <w:r w:rsidRPr="008A7457">
              <w:t>NA</w:t>
            </w:r>
          </w:p>
        </w:tc>
        <w:tc>
          <w:tcPr>
            <w:tcW w:w="3198" w:type="dxa"/>
          </w:tcPr>
          <w:p w14:paraId="5553BB6B" w14:textId="77777777" w:rsidR="00194677" w:rsidRPr="008A7457" w:rsidRDefault="00194677" w:rsidP="00C11FF1">
            <w:pPr>
              <w:pStyle w:val="FABodyCopy"/>
              <w:spacing w:after="76"/>
            </w:pPr>
            <w:r>
              <w:t>TBC</w:t>
            </w:r>
          </w:p>
        </w:tc>
      </w:tr>
      <w:tr w:rsidR="00194677" w:rsidRPr="003E246D" w14:paraId="7A151927" w14:textId="77777777" w:rsidTr="00C11FF1">
        <w:tc>
          <w:tcPr>
            <w:tcW w:w="3746" w:type="dxa"/>
            <w:hideMark/>
          </w:tcPr>
          <w:p w14:paraId="16CA9914" w14:textId="77777777" w:rsidR="00194677" w:rsidRPr="008A7457" w:rsidRDefault="00194677" w:rsidP="00C11FF1">
            <w:pPr>
              <w:pStyle w:val="FABodyCopy"/>
              <w:spacing w:after="76"/>
            </w:pPr>
            <w:r w:rsidRPr="008A7457">
              <w:t>City/Hwy/Comb</w:t>
            </w:r>
          </w:p>
        </w:tc>
        <w:tc>
          <w:tcPr>
            <w:tcW w:w="3136" w:type="dxa"/>
            <w:hideMark/>
          </w:tcPr>
          <w:p w14:paraId="755F61D0" w14:textId="77777777" w:rsidR="00194677" w:rsidRPr="008A7457" w:rsidRDefault="00194677" w:rsidP="00C11FF1">
            <w:pPr>
              <w:pStyle w:val="FABodyCopy"/>
              <w:spacing w:after="76"/>
            </w:pPr>
            <w:r>
              <w:t>21/29/24</w:t>
            </w:r>
          </w:p>
        </w:tc>
        <w:tc>
          <w:tcPr>
            <w:tcW w:w="3198" w:type="dxa"/>
            <w:hideMark/>
          </w:tcPr>
          <w:p w14:paraId="673868B0" w14:textId="77777777" w:rsidR="00194677" w:rsidRPr="008A7457" w:rsidRDefault="00194677" w:rsidP="00C11FF1">
            <w:pPr>
              <w:pStyle w:val="FABodyCopy"/>
              <w:spacing w:after="76"/>
            </w:pPr>
            <w:r>
              <w:t>TBC</w:t>
            </w:r>
          </w:p>
        </w:tc>
      </w:tr>
    </w:tbl>
    <w:p w14:paraId="1672D89E" w14:textId="77777777" w:rsidR="00194677" w:rsidRDefault="00194677" w:rsidP="00194677">
      <w:pPr>
        <w:pStyle w:val="Heading3"/>
      </w:pPr>
      <w:r w:rsidRPr="003E246D">
        <w:t>PERFORMANCE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3756"/>
        <w:gridCol w:w="3114"/>
        <w:gridCol w:w="3210"/>
      </w:tblGrid>
      <w:tr w:rsidR="00194677" w:rsidRPr="003E246D" w14:paraId="4F98E986" w14:textId="77777777" w:rsidTr="00C11FF1">
        <w:tc>
          <w:tcPr>
            <w:tcW w:w="3756" w:type="dxa"/>
          </w:tcPr>
          <w:p w14:paraId="4EECEB28" w14:textId="77777777" w:rsidR="00194677" w:rsidRPr="003E246D" w:rsidRDefault="00194677" w:rsidP="00C11FF1">
            <w:pPr>
              <w:pStyle w:val="FABodyCopy"/>
              <w:spacing w:after="76" w:line="240" w:lineRule="auto"/>
            </w:pPr>
          </w:p>
        </w:tc>
        <w:tc>
          <w:tcPr>
            <w:tcW w:w="3114" w:type="dxa"/>
          </w:tcPr>
          <w:p w14:paraId="72063B7D" w14:textId="77777777" w:rsidR="00194677" w:rsidRPr="003E246D" w:rsidRDefault="00194677" w:rsidP="00C11FF1">
            <w:pPr>
              <w:pStyle w:val="ModelSubhead"/>
              <w:spacing w:after="76"/>
            </w:pPr>
            <w:r>
              <w:t>GT</w:t>
            </w:r>
          </w:p>
        </w:tc>
        <w:tc>
          <w:tcPr>
            <w:tcW w:w="3210" w:type="dxa"/>
          </w:tcPr>
          <w:p w14:paraId="74252211" w14:textId="77777777" w:rsidR="00194677" w:rsidRPr="003E246D" w:rsidRDefault="00194677" w:rsidP="00C11FF1">
            <w:pPr>
              <w:pStyle w:val="ModelSubhead"/>
              <w:spacing w:after="76"/>
            </w:pPr>
            <w:r>
              <w:t xml:space="preserve">R/T </w:t>
            </w:r>
            <w:r w:rsidRPr="003E246D">
              <w:t>PHEV</w:t>
            </w:r>
          </w:p>
        </w:tc>
      </w:tr>
      <w:tr w:rsidR="00194677" w:rsidRPr="003E246D" w14:paraId="4F291097" w14:textId="77777777" w:rsidTr="00C11FF1">
        <w:tc>
          <w:tcPr>
            <w:tcW w:w="3756" w:type="dxa"/>
            <w:hideMark/>
          </w:tcPr>
          <w:p w14:paraId="3843A38E" w14:textId="77777777" w:rsidR="00194677" w:rsidRPr="003E246D" w:rsidRDefault="00194677" w:rsidP="00C11FF1">
            <w:pPr>
              <w:pStyle w:val="FABodyCopy"/>
              <w:spacing w:after="76" w:line="240" w:lineRule="auto"/>
            </w:pPr>
            <w:r w:rsidRPr="003E246D">
              <w:t>Stop/Start</w:t>
            </w:r>
          </w:p>
        </w:tc>
        <w:tc>
          <w:tcPr>
            <w:tcW w:w="3114" w:type="dxa"/>
            <w:hideMark/>
          </w:tcPr>
          <w:p w14:paraId="15E64B51" w14:textId="77777777" w:rsidR="00194677" w:rsidRPr="003E246D" w:rsidRDefault="00194677" w:rsidP="00C11FF1">
            <w:pPr>
              <w:pStyle w:val="FABodyCopy"/>
              <w:spacing w:after="76" w:line="240" w:lineRule="auto"/>
            </w:pPr>
            <w:r w:rsidRPr="003E246D">
              <w:t>Y</w:t>
            </w:r>
            <w:r>
              <w:t>es</w:t>
            </w:r>
          </w:p>
        </w:tc>
        <w:tc>
          <w:tcPr>
            <w:tcW w:w="3210" w:type="dxa"/>
            <w:hideMark/>
          </w:tcPr>
          <w:p w14:paraId="3EE415E7" w14:textId="77777777" w:rsidR="00194677" w:rsidRPr="003E246D" w:rsidRDefault="00194677" w:rsidP="00C11FF1">
            <w:pPr>
              <w:pStyle w:val="FABodyCopy"/>
              <w:spacing w:after="76" w:line="240" w:lineRule="auto"/>
            </w:pPr>
            <w:r w:rsidRPr="003E246D">
              <w:t>Y</w:t>
            </w:r>
            <w:r>
              <w:t>es</w:t>
            </w:r>
          </w:p>
        </w:tc>
      </w:tr>
      <w:tr w:rsidR="00194677" w:rsidRPr="003E246D" w14:paraId="209BDFDD" w14:textId="77777777" w:rsidTr="00C11FF1">
        <w:tc>
          <w:tcPr>
            <w:tcW w:w="3756" w:type="dxa"/>
            <w:hideMark/>
          </w:tcPr>
          <w:p w14:paraId="756E4A3E" w14:textId="77777777" w:rsidR="00194677" w:rsidRPr="008A7457" w:rsidRDefault="00194677" w:rsidP="00C11FF1">
            <w:pPr>
              <w:pStyle w:val="FABodyCopy"/>
              <w:spacing w:after="76" w:line="240" w:lineRule="auto"/>
            </w:pPr>
            <w:r w:rsidRPr="008A7457">
              <w:t>Top Speed [mph]</w:t>
            </w:r>
          </w:p>
        </w:tc>
        <w:tc>
          <w:tcPr>
            <w:tcW w:w="3114" w:type="dxa"/>
            <w:hideMark/>
          </w:tcPr>
          <w:p w14:paraId="2323211D" w14:textId="77777777" w:rsidR="00194677" w:rsidRPr="008A7457" w:rsidRDefault="00194677" w:rsidP="00C11FF1">
            <w:pPr>
              <w:pStyle w:val="FABodyCopy"/>
              <w:spacing w:after="76" w:line="240" w:lineRule="auto"/>
            </w:pPr>
            <w:r w:rsidRPr="008A7457">
              <w:t>140</w:t>
            </w:r>
          </w:p>
        </w:tc>
        <w:tc>
          <w:tcPr>
            <w:tcW w:w="3210" w:type="dxa"/>
            <w:hideMark/>
          </w:tcPr>
          <w:p w14:paraId="15BA214A" w14:textId="77777777" w:rsidR="00194677" w:rsidRPr="008A7457" w:rsidRDefault="00194677" w:rsidP="00C11FF1">
            <w:pPr>
              <w:pStyle w:val="FABodyCopy"/>
              <w:spacing w:after="76" w:line="240" w:lineRule="auto"/>
            </w:pPr>
            <w:r w:rsidRPr="008A7457">
              <w:t>128</w:t>
            </w:r>
          </w:p>
        </w:tc>
      </w:tr>
      <w:tr w:rsidR="00194677" w:rsidRPr="003E246D" w14:paraId="1DAB2E79" w14:textId="77777777" w:rsidTr="00C11FF1">
        <w:tc>
          <w:tcPr>
            <w:tcW w:w="3756" w:type="dxa"/>
            <w:hideMark/>
          </w:tcPr>
          <w:p w14:paraId="16E7DBCF" w14:textId="77777777" w:rsidR="00194677" w:rsidRPr="008A7457" w:rsidRDefault="00194677" w:rsidP="00C11FF1">
            <w:pPr>
              <w:pStyle w:val="FABodyCopy"/>
              <w:spacing w:after="76" w:line="240" w:lineRule="auto"/>
            </w:pPr>
            <w:r w:rsidRPr="008A7457">
              <w:t>0 - 60 mph</w:t>
            </w:r>
            <w:r>
              <w:t xml:space="preserve"> (sec.)</w:t>
            </w:r>
          </w:p>
        </w:tc>
        <w:tc>
          <w:tcPr>
            <w:tcW w:w="3114" w:type="dxa"/>
            <w:hideMark/>
          </w:tcPr>
          <w:p w14:paraId="57E8425B" w14:textId="77777777" w:rsidR="00194677" w:rsidRPr="008A7457" w:rsidRDefault="00194677" w:rsidP="00C11FF1">
            <w:pPr>
              <w:pStyle w:val="FABodyCopy"/>
              <w:spacing w:after="76" w:line="240" w:lineRule="auto"/>
            </w:pPr>
            <w:r w:rsidRPr="008A7457">
              <w:t>6.5</w:t>
            </w:r>
          </w:p>
        </w:tc>
        <w:tc>
          <w:tcPr>
            <w:tcW w:w="3210" w:type="dxa"/>
            <w:hideMark/>
          </w:tcPr>
          <w:p w14:paraId="044672B5" w14:textId="77777777" w:rsidR="00194677" w:rsidRPr="008A7457" w:rsidRDefault="00194677" w:rsidP="00C11FF1">
            <w:pPr>
              <w:pStyle w:val="FABodyCopy"/>
              <w:spacing w:after="76" w:line="240" w:lineRule="auto"/>
            </w:pPr>
            <w:r>
              <w:t>5.6</w:t>
            </w:r>
          </w:p>
        </w:tc>
      </w:tr>
    </w:tbl>
    <w:p w14:paraId="4B228B95" w14:textId="77777777" w:rsidR="00194677" w:rsidRPr="00EF180F" w:rsidRDefault="00194677" w:rsidP="00194677">
      <w:pPr>
        <w:pStyle w:val="Heading3"/>
        <w:keepNext/>
        <w:keepLines/>
        <w:widowControl/>
      </w:pPr>
      <w:r w:rsidRPr="00EF180F">
        <w:lastRenderedPageBreak/>
        <w:t>DIMENSIONS</w:t>
      </w:r>
      <w:r>
        <w:t>–in. (Mm) UNLESS OTHERWISE NOTED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3741"/>
        <w:gridCol w:w="3129"/>
        <w:gridCol w:w="3210"/>
      </w:tblGrid>
      <w:tr w:rsidR="00194677" w:rsidRPr="003E246D" w14:paraId="78437C0E" w14:textId="77777777" w:rsidTr="00C11FF1">
        <w:trPr>
          <w:tblHeader/>
        </w:trPr>
        <w:tc>
          <w:tcPr>
            <w:tcW w:w="3742" w:type="dxa"/>
          </w:tcPr>
          <w:p w14:paraId="0751B2BE" w14:textId="77777777" w:rsidR="00194677" w:rsidRPr="00EF180F" w:rsidRDefault="00194677" w:rsidP="00C11FF1">
            <w:pPr>
              <w:pStyle w:val="ModelSubhead"/>
              <w:keepNext/>
              <w:keepLines/>
              <w:widowControl/>
            </w:pPr>
          </w:p>
        </w:tc>
        <w:tc>
          <w:tcPr>
            <w:tcW w:w="3128" w:type="dxa"/>
          </w:tcPr>
          <w:p w14:paraId="6442CDCE" w14:textId="77777777" w:rsidR="00194677" w:rsidRPr="00EF180F" w:rsidRDefault="00194677" w:rsidP="00C11FF1">
            <w:pPr>
              <w:pStyle w:val="ModelSubhead"/>
              <w:keepNext/>
              <w:keepLines/>
              <w:widowControl/>
            </w:pPr>
            <w:r w:rsidRPr="00EF180F">
              <w:t>GT</w:t>
            </w:r>
          </w:p>
        </w:tc>
        <w:tc>
          <w:tcPr>
            <w:tcW w:w="3210" w:type="dxa"/>
          </w:tcPr>
          <w:p w14:paraId="71DE4D2C" w14:textId="77777777" w:rsidR="00194677" w:rsidRPr="00EF180F" w:rsidRDefault="00194677" w:rsidP="00C11FF1">
            <w:pPr>
              <w:pStyle w:val="ModelSubhead"/>
              <w:keepNext/>
              <w:keepLines/>
              <w:widowControl/>
            </w:pPr>
            <w:r w:rsidRPr="00EF180F">
              <w:t>R/T PHEV</w:t>
            </w:r>
          </w:p>
        </w:tc>
      </w:tr>
      <w:tr w:rsidR="00194677" w:rsidRPr="003E246D" w14:paraId="614DA2EC" w14:textId="77777777" w:rsidTr="00C11FF1">
        <w:trPr>
          <w:tblHeader/>
        </w:trPr>
        <w:tc>
          <w:tcPr>
            <w:tcW w:w="3742" w:type="dxa"/>
            <w:hideMark/>
          </w:tcPr>
          <w:p w14:paraId="4FFB14A7" w14:textId="77777777" w:rsidR="00194677" w:rsidRPr="003E246D" w:rsidRDefault="00194677" w:rsidP="00C11FF1">
            <w:pPr>
              <w:pStyle w:val="FABodyCopy"/>
            </w:pPr>
            <w:r w:rsidRPr="003E246D">
              <w:t>Length (L103)</w:t>
            </w:r>
          </w:p>
        </w:tc>
        <w:tc>
          <w:tcPr>
            <w:tcW w:w="3128" w:type="dxa"/>
            <w:hideMark/>
          </w:tcPr>
          <w:p w14:paraId="6E543656" w14:textId="77777777" w:rsidR="00194677" w:rsidRPr="008A7457" w:rsidRDefault="00194677" w:rsidP="00C11FF1">
            <w:pPr>
              <w:pStyle w:val="FABodyCopy"/>
            </w:pPr>
            <w:r w:rsidRPr="008A7457">
              <w:t>178 (4</w:t>
            </w:r>
            <w:r>
              <w:t>,</w:t>
            </w:r>
            <w:r w:rsidRPr="008A7457">
              <w:t>528)</w:t>
            </w:r>
          </w:p>
        </w:tc>
        <w:tc>
          <w:tcPr>
            <w:tcW w:w="3210" w:type="dxa"/>
            <w:hideMark/>
          </w:tcPr>
          <w:p w14:paraId="2FB5821F" w14:textId="77777777" w:rsidR="00194677" w:rsidRPr="008A7457" w:rsidRDefault="00194677" w:rsidP="00C11FF1">
            <w:pPr>
              <w:pStyle w:val="FABodyCopy"/>
            </w:pPr>
            <w:r w:rsidRPr="008A7457">
              <w:t>178 (4</w:t>
            </w:r>
            <w:r>
              <w:t>,</w:t>
            </w:r>
            <w:r w:rsidRPr="008A7457">
              <w:t>528</w:t>
            </w:r>
            <w:r>
              <w:t>)</w:t>
            </w:r>
          </w:p>
        </w:tc>
      </w:tr>
      <w:tr w:rsidR="00194677" w:rsidRPr="003E246D" w14:paraId="4C8BBD92" w14:textId="77777777" w:rsidTr="00C11FF1">
        <w:trPr>
          <w:tblHeader/>
        </w:trPr>
        <w:tc>
          <w:tcPr>
            <w:tcW w:w="3742" w:type="dxa"/>
            <w:hideMark/>
          </w:tcPr>
          <w:p w14:paraId="7A701265" w14:textId="77777777" w:rsidR="00194677" w:rsidRPr="003E246D" w:rsidRDefault="00194677" w:rsidP="00C11FF1">
            <w:pPr>
              <w:pStyle w:val="FABodyCopy"/>
            </w:pPr>
            <w:r w:rsidRPr="003E246D">
              <w:t>Height</w:t>
            </w:r>
          </w:p>
        </w:tc>
        <w:tc>
          <w:tcPr>
            <w:tcW w:w="3128" w:type="dxa"/>
            <w:hideMark/>
          </w:tcPr>
          <w:p w14:paraId="387EA4A7" w14:textId="77777777" w:rsidR="00194677" w:rsidRPr="008A7457" w:rsidRDefault="00194677" w:rsidP="00C11FF1">
            <w:pPr>
              <w:pStyle w:val="FABodyCopy"/>
            </w:pPr>
            <w:r w:rsidRPr="008A7457">
              <w:t>63.8</w:t>
            </w:r>
            <w:r>
              <w:t xml:space="preserve"> </w:t>
            </w:r>
            <w:r w:rsidRPr="008A7457">
              <w:t>(1</w:t>
            </w:r>
            <w:r>
              <w:t>,</w:t>
            </w:r>
            <w:r w:rsidRPr="008A7457">
              <w:t>620)</w:t>
            </w:r>
          </w:p>
        </w:tc>
        <w:tc>
          <w:tcPr>
            <w:tcW w:w="3210" w:type="dxa"/>
            <w:hideMark/>
          </w:tcPr>
          <w:p w14:paraId="6D7F6D29" w14:textId="77777777" w:rsidR="00194677" w:rsidRPr="008A7457" w:rsidRDefault="00194677" w:rsidP="00C11FF1">
            <w:pPr>
              <w:pStyle w:val="FABodyCopy"/>
            </w:pPr>
            <w:r w:rsidRPr="008A7457">
              <w:t>63</w:t>
            </w:r>
            <w:r>
              <w:t xml:space="preserve"> (</w:t>
            </w:r>
            <w:r w:rsidRPr="008A7457">
              <w:t>1</w:t>
            </w:r>
            <w:r>
              <w:t>,</w:t>
            </w:r>
            <w:r w:rsidRPr="008A7457">
              <w:t>601)</w:t>
            </w:r>
          </w:p>
        </w:tc>
      </w:tr>
      <w:tr w:rsidR="00194677" w:rsidRPr="003E246D" w14:paraId="5120AC86" w14:textId="77777777" w:rsidTr="00C11FF1">
        <w:trPr>
          <w:tblHeader/>
        </w:trPr>
        <w:tc>
          <w:tcPr>
            <w:tcW w:w="3742" w:type="dxa"/>
            <w:hideMark/>
          </w:tcPr>
          <w:p w14:paraId="27F477A9" w14:textId="77777777" w:rsidR="00194677" w:rsidRPr="003E246D" w:rsidRDefault="00194677" w:rsidP="00C11FF1">
            <w:pPr>
              <w:pStyle w:val="FABodyCopy"/>
            </w:pPr>
            <w:r w:rsidRPr="003E246D">
              <w:t>Width with mirrors</w:t>
            </w:r>
          </w:p>
        </w:tc>
        <w:tc>
          <w:tcPr>
            <w:tcW w:w="3128" w:type="dxa"/>
            <w:hideMark/>
          </w:tcPr>
          <w:p w14:paraId="689F5E44" w14:textId="77777777" w:rsidR="00194677" w:rsidRPr="003E246D" w:rsidRDefault="00194677" w:rsidP="00C11FF1">
            <w:pPr>
              <w:pStyle w:val="FABodyCopy"/>
            </w:pPr>
            <w:r w:rsidRPr="003E246D">
              <w:t>82 (2</w:t>
            </w:r>
            <w:r>
              <w:t>,</w:t>
            </w:r>
            <w:r w:rsidRPr="003E246D">
              <w:t>082)</w:t>
            </w:r>
          </w:p>
        </w:tc>
        <w:tc>
          <w:tcPr>
            <w:tcW w:w="3210" w:type="dxa"/>
            <w:hideMark/>
          </w:tcPr>
          <w:p w14:paraId="44F048AB" w14:textId="77777777" w:rsidR="00194677" w:rsidRPr="003E246D" w:rsidRDefault="00194677" w:rsidP="00C11FF1">
            <w:pPr>
              <w:pStyle w:val="FABodyCopy"/>
            </w:pPr>
            <w:r w:rsidRPr="003E246D">
              <w:t>82 (2</w:t>
            </w:r>
            <w:r>
              <w:t>,</w:t>
            </w:r>
            <w:r w:rsidRPr="003E246D">
              <w:t>082)</w:t>
            </w:r>
          </w:p>
        </w:tc>
      </w:tr>
      <w:tr w:rsidR="00194677" w:rsidRPr="003E246D" w14:paraId="6D7EE14D" w14:textId="77777777" w:rsidTr="00C11FF1">
        <w:trPr>
          <w:tblHeader/>
        </w:trPr>
        <w:tc>
          <w:tcPr>
            <w:tcW w:w="3742" w:type="dxa"/>
            <w:hideMark/>
          </w:tcPr>
          <w:p w14:paraId="6D8779CD" w14:textId="77777777" w:rsidR="00194677" w:rsidRPr="003E246D" w:rsidRDefault="00194677" w:rsidP="00C11FF1">
            <w:pPr>
              <w:pStyle w:val="FABodyCopy"/>
            </w:pPr>
            <w:r w:rsidRPr="003E246D">
              <w:t>Wheelbase</w:t>
            </w:r>
          </w:p>
        </w:tc>
        <w:tc>
          <w:tcPr>
            <w:tcW w:w="3128" w:type="dxa"/>
            <w:hideMark/>
          </w:tcPr>
          <w:p w14:paraId="0158A79C" w14:textId="77777777" w:rsidR="00194677" w:rsidRPr="003E246D" w:rsidRDefault="00194677" w:rsidP="00C11FF1">
            <w:pPr>
              <w:pStyle w:val="FABodyCopy"/>
            </w:pPr>
            <w:r w:rsidRPr="003E246D">
              <w:t>103.</w:t>
            </w:r>
            <w:r>
              <w:t>8</w:t>
            </w:r>
            <w:r w:rsidRPr="003E246D">
              <w:t xml:space="preserve"> (2</w:t>
            </w:r>
            <w:r>
              <w:t>,</w:t>
            </w:r>
            <w:r w:rsidRPr="003E246D">
              <w:t>636)</w:t>
            </w:r>
          </w:p>
        </w:tc>
        <w:tc>
          <w:tcPr>
            <w:tcW w:w="3210" w:type="dxa"/>
            <w:hideMark/>
          </w:tcPr>
          <w:p w14:paraId="4122C225" w14:textId="77777777" w:rsidR="00194677" w:rsidRPr="003E246D" w:rsidRDefault="00194677" w:rsidP="00C11FF1">
            <w:pPr>
              <w:pStyle w:val="FABodyCopy"/>
            </w:pPr>
            <w:r w:rsidRPr="003E246D">
              <w:t xml:space="preserve">103.8 </w:t>
            </w:r>
            <w:r>
              <w:t>(</w:t>
            </w:r>
            <w:r w:rsidRPr="003E246D">
              <w:t>2</w:t>
            </w:r>
            <w:r>
              <w:t>,</w:t>
            </w:r>
            <w:r w:rsidRPr="003E246D">
              <w:t>636</w:t>
            </w:r>
            <w:r>
              <w:t>)</w:t>
            </w:r>
          </w:p>
        </w:tc>
      </w:tr>
      <w:tr w:rsidR="00194677" w:rsidRPr="003E246D" w14:paraId="65DE0A3F" w14:textId="77777777" w:rsidTr="00C11FF1">
        <w:trPr>
          <w:tblHeader/>
        </w:trPr>
        <w:tc>
          <w:tcPr>
            <w:tcW w:w="3742" w:type="dxa"/>
            <w:hideMark/>
          </w:tcPr>
          <w:p w14:paraId="379646CD" w14:textId="77777777" w:rsidR="00194677" w:rsidRPr="003E246D" w:rsidRDefault="00194677" w:rsidP="00C11FF1">
            <w:pPr>
              <w:pStyle w:val="FABodyCopy"/>
            </w:pPr>
            <w:r w:rsidRPr="003E246D">
              <w:t>Trunk volume</w:t>
            </w:r>
          </w:p>
        </w:tc>
        <w:tc>
          <w:tcPr>
            <w:tcW w:w="3128" w:type="dxa"/>
            <w:hideMark/>
          </w:tcPr>
          <w:p w14:paraId="1B26FBD2" w14:textId="77777777" w:rsidR="00194677" w:rsidRPr="003E246D" w:rsidRDefault="00194677" w:rsidP="00C11FF1">
            <w:pPr>
              <w:pStyle w:val="FABodyCopy"/>
            </w:pPr>
            <w:r>
              <w:t>27</w:t>
            </w:r>
            <w:r w:rsidRPr="003E246D">
              <w:t xml:space="preserve"> cu.-ft. (</w:t>
            </w:r>
            <w:r>
              <w:t>765</w:t>
            </w:r>
            <w:r w:rsidRPr="003E246D">
              <w:t xml:space="preserve"> </w:t>
            </w:r>
            <w:r>
              <w:t>L</w:t>
            </w:r>
            <w:r w:rsidRPr="003E246D">
              <w:t>)</w:t>
            </w:r>
          </w:p>
        </w:tc>
        <w:tc>
          <w:tcPr>
            <w:tcW w:w="3210" w:type="dxa"/>
            <w:hideMark/>
          </w:tcPr>
          <w:p w14:paraId="4197567E" w14:textId="77777777" w:rsidR="00194677" w:rsidRPr="003E246D" w:rsidRDefault="00194677" w:rsidP="00C11FF1">
            <w:pPr>
              <w:pStyle w:val="FABodyCopy"/>
            </w:pPr>
            <w:r>
              <w:t>22.9</w:t>
            </w:r>
            <w:r w:rsidRPr="003E246D">
              <w:t xml:space="preserve"> cu.-ft. (</w:t>
            </w:r>
            <w:r>
              <w:t>650</w:t>
            </w:r>
            <w:r w:rsidRPr="00363D4D">
              <w:rPr>
                <w:color w:val="548DD4" w:themeColor="text2" w:themeTint="99"/>
              </w:rPr>
              <w:t xml:space="preserve"> </w:t>
            </w:r>
            <w:r>
              <w:t>L</w:t>
            </w:r>
            <w:r w:rsidRPr="003E246D">
              <w:t>)</w:t>
            </w:r>
          </w:p>
        </w:tc>
      </w:tr>
      <w:tr w:rsidR="00194677" w:rsidRPr="003E246D" w14:paraId="139606CB" w14:textId="77777777" w:rsidTr="00C11FF1">
        <w:trPr>
          <w:tblHeader/>
        </w:trPr>
        <w:tc>
          <w:tcPr>
            <w:tcW w:w="3742" w:type="dxa"/>
            <w:noWrap/>
            <w:hideMark/>
          </w:tcPr>
          <w:p w14:paraId="123BF100" w14:textId="77777777" w:rsidR="00194677" w:rsidRPr="003E246D" w:rsidRDefault="00194677" w:rsidP="00C11FF1">
            <w:pPr>
              <w:pStyle w:val="FABodyCopy"/>
            </w:pPr>
            <w:r w:rsidRPr="003E246D">
              <w:t>Trunk volume rear seats folded</w:t>
            </w:r>
          </w:p>
        </w:tc>
        <w:tc>
          <w:tcPr>
            <w:tcW w:w="3128" w:type="dxa"/>
            <w:noWrap/>
            <w:hideMark/>
          </w:tcPr>
          <w:p w14:paraId="209945DF" w14:textId="77777777" w:rsidR="00194677" w:rsidRPr="008A7457" w:rsidRDefault="00194677" w:rsidP="00C11FF1">
            <w:pPr>
              <w:pStyle w:val="FABodyCopy"/>
            </w:pPr>
            <w:r w:rsidRPr="008A7457">
              <w:t>54.7 cu</w:t>
            </w:r>
            <w:r>
              <w:t>.</w:t>
            </w:r>
            <w:r w:rsidRPr="008A7457">
              <w:t>-ft</w:t>
            </w:r>
            <w:r>
              <w:t>.</w:t>
            </w:r>
            <w:r w:rsidRPr="008A7457">
              <w:t xml:space="preserve"> (1</w:t>
            </w:r>
            <w:r>
              <w:t>,</w:t>
            </w:r>
            <w:r w:rsidRPr="008A7457">
              <w:t xml:space="preserve">550 </w:t>
            </w:r>
            <w:r>
              <w:t>L</w:t>
            </w:r>
            <w:r w:rsidRPr="008A7457">
              <w:t>)</w:t>
            </w:r>
          </w:p>
        </w:tc>
        <w:tc>
          <w:tcPr>
            <w:tcW w:w="3210" w:type="dxa"/>
            <w:noWrap/>
            <w:hideMark/>
          </w:tcPr>
          <w:p w14:paraId="331A50AF" w14:textId="77777777" w:rsidR="00194677" w:rsidRPr="008A7457" w:rsidRDefault="00194677" w:rsidP="00C11FF1">
            <w:pPr>
              <w:pStyle w:val="FABodyCopy"/>
            </w:pPr>
            <w:r w:rsidRPr="008A7457">
              <w:t>50.5 cu</w:t>
            </w:r>
            <w:r>
              <w:t>.</w:t>
            </w:r>
            <w:r w:rsidRPr="008A7457">
              <w:t>-ft</w:t>
            </w:r>
            <w:r>
              <w:t>.</w:t>
            </w:r>
            <w:r w:rsidRPr="008A7457">
              <w:t xml:space="preserve"> (1</w:t>
            </w:r>
            <w:r>
              <w:t>,</w:t>
            </w:r>
            <w:r w:rsidRPr="008A7457">
              <w:t xml:space="preserve">430 </w:t>
            </w:r>
            <w:r>
              <w:t>L)</w:t>
            </w:r>
          </w:p>
        </w:tc>
      </w:tr>
      <w:tr w:rsidR="00194677" w:rsidRPr="003E246D" w14:paraId="34685F3A" w14:textId="77777777" w:rsidTr="00C11FF1">
        <w:trPr>
          <w:tblHeader/>
        </w:trPr>
        <w:tc>
          <w:tcPr>
            <w:tcW w:w="3742" w:type="dxa"/>
            <w:hideMark/>
          </w:tcPr>
          <w:p w14:paraId="7D8F5C94" w14:textId="77777777" w:rsidR="00194677" w:rsidRPr="0056150C" w:rsidRDefault="00194677" w:rsidP="00C11FF1">
            <w:pPr>
              <w:pStyle w:val="FABodyCopy"/>
            </w:pPr>
            <w:r w:rsidRPr="0056150C">
              <w:t>Ground clearance</w:t>
            </w:r>
          </w:p>
        </w:tc>
        <w:tc>
          <w:tcPr>
            <w:tcW w:w="3128" w:type="dxa"/>
            <w:hideMark/>
          </w:tcPr>
          <w:p w14:paraId="7FDF9ADD" w14:textId="77777777" w:rsidR="00194677" w:rsidRPr="0056150C" w:rsidRDefault="00194677" w:rsidP="00C11FF1">
            <w:pPr>
              <w:pStyle w:val="FABodyCopy"/>
            </w:pPr>
            <w:r w:rsidRPr="0056150C">
              <w:t>8 (203)</w:t>
            </w:r>
          </w:p>
        </w:tc>
        <w:tc>
          <w:tcPr>
            <w:tcW w:w="3210" w:type="dxa"/>
            <w:hideMark/>
          </w:tcPr>
          <w:p w14:paraId="40450F4A" w14:textId="77777777" w:rsidR="00194677" w:rsidRPr="0056150C" w:rsidRDefault="00194677" w:rsidP="00C11FF1">
            <w:pPr>
              <w:pStyle w:val="FABodyCopy"/>
            </w:pPr>
            <w:r w:rsidRPr="0056150C">
              <w:t xml:space="preserve">6.1 </w:t>
            </w:r>
            <w:r>
              <w:t>(</w:t>
            </w:r>
            <w:r w:rsidRPr="0056150C">
              <w:t>156)</w:t>
            </w:r>
          </w:p>
        </w:tc>
      </w:tr>
      <w:tr w:rsidR="00194677" w:rsidRPr="003E246D" w14:paraId="079AAD99" w14:textId="77777777" w:rsidTr="00C11FF1">
        <w:trPr>
          <w:tblHeader/>
        </w:trPr>
        <w:tc>
          <w:tcPr>
            <w:tcW w:w="3742" w:type="dxa"/>
            <w:hideMark/>
          </w:tcPr>
          <w:p w14:paraId="231A09A4" w14:textId="77777777" w:rsidR="00194677" w:rsidRPr="0056150C" w:rsidRDefault="00194677" w:rsidP="00C11FF1">
            <w:pPr>
              <w:pStyle w:val="FABodyCopy"/>
            </w:pPr>
            <w:r w:rsidRPr="0056150C">
              <w:t>Front overhang</w:t>
            </w:r>
          </w:p>
        </w:tc>
        <w:tc>
          <w:tcPr>
            <w:tcW w:w="3128" w:type="dxa"/>
            <w:hideMark/>
          </w:tcPr>
          <w:p w14:paraId="38F09CB0" w14:textId="77777777" w:rsidR="00194677" w:rsidRPr="0056150C" w:rsidRDefault="00194677" w:rsidP="00C11FF1">
            <w:pPr>
              <w:pStyle w:val="FABodyCopy"/>
            </w:pPr>
            <w:r w:rsidRPr="0056150C">
              <w:t>37.4 (951)</w:t>
            </w:r>
          </w:p>
        </w:tc>
        <w:tc>
          <w:tcPr>
            <w:tcW w:w="3210" w:type="dxa"/>
            <w:hideMark/>
          </w:tcPr>
          <w:p w14:paraId="01B7EA0D" w14:textId="77777777" w:rsidR="00194677" w:rsidRPr="0056150C" w:rsidRDefault="00194677" w:rsidP="00C11FF1">
            <w:pPr>
              <w:pStyle w:val="FABodyCopy"/>
            </w:pPr>
            <w:r w:rsidRPr="0056150C">
              <w:t>37.4 (951)</w:t>
            </w:r>
          </w:p>
        </w:tc>
      </w:tr>
      <w:tr w:rsidR="00194677" w:rsidRPr="003E246D" w14:paraId="0507D33A" w14:textId="77777777" w:rsidTr="00C11FF1">
        <w:trPr>
          <w:tblHeader/>
        </w:trPr>
        <w:tc>
          <w:tcPr>
            <w:tcW w:w="3742" w:type="dxa"/>
            <w:hideMark/>
          </w:tcPr>
          <w:p w14:paraId="540274E4" w14:textId="77777777" w:rsidR="00194677" w:rsidRPr="0056150C" w:rsidRDefault="00194677" w:rsidP="00C11FF1">
            <w:pPr>
              <w:pStyle w:val="FABodyCopy"/>
            </w:pPr>
            <w:r w:rsidRPr="0056150C">
              <w:t>Rear overhang</w:t>
            </w:r>
          </w:p>
        </w:tc>
        <w:tc>
          <w:tcPr>
            <w:tcW w:w="3128" w:type="dxa"/>
            <w:hideMark/>
          </w:tcPr>
          <w:p w14:paraId="7D4B2309" w14:textId="77777777" w:rsidR="00194677" w:rsidRPr="0056150C" w:rsidRDefault="00194677" w:rsidP="00C11FF1">
            <w:pPr>
              <w:pStyle w:val="FABodyCopy"/>
            </w:pPr>
            <w:r w:rsidRPr="0056150C">
              <w:t>37 (941)</w:t>
            </w:r>
          </w:p>
        </w:tc>
        <w:tc>
          <w:tcPr>
            <w:tcW w:w="3210" w:type="dxa"/>
            <w:hideMark/>
          </w:tcPr>
          <w:p w14:paraId="468C077B" w14:textId="77777777" w:rsidR="00194677" w:rsidRPr="0056150C" w:rsidRDefault="00194677" w:rsidP="00C11FF1">
            <w:pPr>
              <w:pStyle w:val="FABodyCopy"/>
            </w:pPr>
            <w:r w:rsidRPr="0056150C">
              <w:t>37 (941)</w:t>
            </w:r>
          </w:p>
        </w:tc>
      </w:tr>
      <w:tr w:rsidR="00194677" w:rsidRPr="003E246D" w14:paraId="0B0F8BA0" w14:textId="77777777" w:rsidTr="00C11FF1">
        <w:trPr>
          <w:tblHeader/>
        </w:trPr>
        <w:tc>
          <w:tcPr>
            <w:tcW w:w="3742" w:type="dxa"/>
            <w:hideMark/>
          </w:tcPr>
          <w:p w14:paraId="183F0DDF" w14:textId="77777777" w:rsidR="00194677" w:rsidRPr="0056150C" w:rsidRDefault="00194677" w:rsidP="00C11FF1">
            <w:pPr>
              <w:pStyle w:val="FABodyCopy"/>
            </w:pPr>
            <w:r w:rsidRPr="0056150C">
              <w:t>Fuel tank capacity</w:t>
            </w:r>
          </w:p>
        </w:tc>
        <w:tc>
          <w:tcPr>
            <w:tcW w:w="3128" w:type="dxa"/>
            <w:hideMark/>
          </w:tcPr>
          <w:p w14:paraId="4603E786" w14:textId="77777777" w:rsidR="00194677" w:rsidRPr="0056150C" w:rsidRDefault="00194677" w:rsidP="00C11FF1">
            <w:pPr>
              <w:pStyle w:val="FABodyCopy"/>
            </w:pPr>
            <w:r w:rsidRPr="0056150C">
              <w:t>13.5 gal (51 L)</w:t>
            </w:r>
          </w:p>
        </w:tc>
        <w:tc>
          <w:tcPr>
            <w:tcW w:w="3210" w:type="dxa"/>
            <w:hideMark/>
          </w:tcPr>
          <w:p w14:paraId="1ED5CC69" w14:textId="77777777" w:rsidR="00194677" w:rsidRPr="0056150C" w:rsidRDefault="00194677" w:rsidP="00C11FF1">
            <w:pPr>
              <w:pStyle w:val="FABodyCopy"/>
            </w:pPr>
            <w:r w:rsidRPr="0056150C">
              <w:t>11.2 gal (42 L)</w:t>
            </w:r>
          </w:p>
        </w:tc>
      </w:tr>
    </w:tbl>
    <w:p w14:paraId="6E6C246E" w14:textId="77777777" w:rsidR="00194677" w:rsidRDefault="00194677" w:rsidP="00194677">
      <w:pPr>
        <w:pStyle w:val="Heading3"/>
      </w:pPr>
      <w:r w:rsidRPr="003E246D">
        <w:t>WEIGHT</w:t>
      </w:r>
      <w:r>
        <w:t>–lbs. (KG)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3747"/>
        <w:gridCol w:w="3123"/>
        <w:gridCol w:w="3210"/>
      </w:tblGrid>
      <w:tr w:rsidR="00194677" w:rsidRPr="003E246D" w14:paraId="38A16518" w14:textId="77777777" w:rsidTr="00C11FF1">
        <w:tc>
          <w:tcPr>
            <w:tcW w:w="3747" w:type="dxa"/>
          </w:tcPr>
          <w:p w14:paraId="45BE8FB7" w14:textId="77777777" w:rsidR="00194677" w:rsidRPr="003E246D" w:rsidRDefault="00194677" w:rsidP="00C11FF1">
            <w:pPr>
              <w:pStyle w:val="FABodyCopy"/>
            </w:pPr>
          </w:p>
        </w:tc>
        <w:tc>
          <w:tcPr>
            <w:tcW w:w="3123" w:type="dxa"/>
          </w:tcPr>
          <w:p w14:paraId="3A9C2DC8" w14:textId="77777777" w:rsidR="00194677" w:rsidRPr="003E246D" w:rsidRDefault="00194677" w:rsidP="00C11FF1">
            <w:pPr>
              <w:pStyle w:val="ModelSubhead"/>
            </w:pPr>
            <w:r>
              <w:t>GT</w:t>
            </w:r>
          </w:p>
        </w:tc>
        <w:tc>
          <w:tcPr>
            <w:tcW w:w="3210" w:type="dxa"/>
          </w:tcPr>
          <w:p w14:paraId="14952461" w14:textId="77777777" w:rsidR="00194677" w:rsidRPr="003E246D" w:rsidRDefault="00194677" w:rsidP="00C11FF1">
            <w:pPr>
              <w:pStyle w:val="ModelSubhead"/>
            </w:pPr>
            <w:r>
              <w:t xml:space="preserve">R/T </w:t>
            </w:r>
            <w:r w:rsidRPr="003E246D">
              <w:t>PHEV</w:t>
            </w:r>
          </w:p>
        </w:tc>
      </w:tr>
      <w:tr w:rsidR="00194677" w:rsidRPr="003E246D" w14:paraId="68C5A977" w14:textId="77777777" w:rsidTr="00C11FF1">
        <w:tc>
          <w:tcPr>
            <w:tcW w:w="3747" w:type="dxa"/>
            <w:hideMark/>
          </w:tcPr>
          <w:p w14:paraId="22B02AFA" w14:textId="77777777" w:rsidR="00194677" w:rsidRPr="003E246D" w:rsidRDefault="00194677" w:rsidP="00C11FF1">
            <w:pPr>
              <w:pStyle w:val="FABodyCopy"/>
            </w:pPr>
            <w:r w:rsidRPr="003E246D">
              <w:t>Curb</w:t>
            </w:r>
          </w:p>
        </w:tc>
        <w:tc>
          <w:tcPr>
            <w:tcW w:w="3123" w:type="dxa"/>
            <w:hideMark/>
          </w:tcPr>
          <w:p w14:paraId="5B6D89D1" w14:textId="77777777" w:rsidR="00194677" w:rsidRPr="0056150C" w:rsidRDefault="00194677" w:rsidP="00C11FF1">
            <w:pPr>
              <w:pStyle w:val="FABodyCopy"/>
            </w:pPr>
            <w:r w:rsidRPr="0056150C">
              <w:t>3</w:t>
            </w:r>
            <w:r>
              <w:t>,</w:t>
            </w:r>
            <w:r w:rsidRPr="0056150C">
              <w:t>715 (1</w:t>
            </w:r>
            <w:r>
              <w:t>,</w:t>
            </w:r>
            <w:r w:rsidRPr="0056150C">
              <w:t>600)</w:t>
            </w:r>
          </w:p>
        </w:tc>
        <w:tc>
          <w:tcPr>
            <w:tcW w:w="3210" w:type="dxa"/>
            <w:hideMark/>
          </w:tcPr>
          <w:p w14:paraId="144CFE54" w14:textId="77777777" w:rsidR="00194677" w:rsidRPr="0056150C" w:rsidRDefault="00194677" w:rsidP="00C11FF1">
            <w:pPr>
              <w:pStyle w:val="FABodyCopy"/>
            </w:pPr>
            <w:r w:rsidRPr="0056150C">
              <w:t>4</w:t>
            </w:r>
            <w:r>
              <w:t>,</w:t>
            </w:r>
            <w:r w:rsidRPr="0056150C">
              <w:t>140 (1</w:t>
            </w:r>
            <w:r>
              <w:t>,</w:t>
            </w:r>
            <w:r w:rsidRPr="0056150C">
              <w:t>875)</w:t>
            </w:r>
          </w:p>
        </w:tc>
      </w:tr>
      <w:tr w:rsidR="00194677" w:rsidRPr="003E246D" w14:paraId="42EC2F87" w14:textId="77777777" w:rsidTr="00C11FF1">
        <w:tc>
          <w:tcPr>
            <w:tcW w:w="3747" w:type="dxa"/>
            <w:hideMark/>
          </w:tcPr>
          <w:p w14:paraId="020328FB" w14:textId="77777777" w:rsidR="00194677" w:rsidRPr="003E246D" w:rsidRDefault="00194677" w:rsidP="00C11FF1">
            <w:pPr>
              <w:pStyle w:val="FABodyCopy"/>
            </w:pPr>
            <w:r w:rsidRPr="003E246D">
              <w:t>Payload</w:t>
            </w:r>
          </w:p>
        </w:tc>
        <w:tc>
          <w:tcPr>
            <w:tcW w:w="3123" w:type="dxa"/>
            <w:hideMark/>
          </w:tcPr>
          <w:p w14:paraId="4E47C421" w14:textId="77777777" w:rsidR="00194677" w:rsidRPr="0056150C" w:rsidRDefault="00194677" w:rsidP="00C11FF1">
            <w:pPr>
              <w:pStyle w:val="FABodyCopy"/>
            </w:pPr>
            <w:r w:rsidRPr="0056150C">
              <w:t>1</w:t>
            </w:r>
            <w:r>
              <w:t>,</w:t>
            </w:r>
            <w:r w:rsidRPr="0056150C">
              <w:t>245 (565)</w:t>
            </w:r>
          </w:p>
        </w:tc>
        <w:tc>
          <w:tcPr>
            <w:tcW w:w="3210" w:type="dxa"/>
            <w:hideMark/>
          </w:tcPr>
          <w:p w14:paraId="323C0081" w14:textId="77777777" w:rsidR="00194677" w:rsidRPr="0056150C" w:rsidRDefault="00194677" w:rsidP="00C11FF1">
            <w:pPr>
              <w:pStyle w:val="FABodyCopy"/>
            </w:pPr>
            <w:r w:rsidRPr="0056150C">
              <w:t>1</w:t>
            </w:r>
            <w:r>
              <w:t>,</w:t>
            </w:r>
            <w:r w:rsidRPr="0056150C">
              <w:t>195 (542)</w:t>
            </w:r>
          </w:p>
        </w:tc>
      </w:tr>
      <w:tr w:rsidR="00194677" w:rsidRPr="003E246D" w14:paraId="235A1CB6" w14:textId="77777777" w:rsidTr="00C11FF1">
        <w:tc>
          <w:tcPr>
            <w:tcW w:w="3747" w:type="dxa"/>
            <w:hideMark/>
          </w:tcPr>
          <w:p w14:paraId="79E81FA3" w14:textId="77777777" w:rsidR="00194677" w:rsidRPr="003E246D" w:rsidRDefault="00194677" w:rsidP="00C11FF1">
            <w:pPr>
              <w:pStyle w:val="FABodyCopy"/>
            </w:pPr>
            <w:r>
              <w:t>T</w:t>
            </w:r>
            <w:r w:rsidRPr="003E246D">
              <w:t>owing capacity</w:t>
            </w:r>
          </w:p>
        </w:tc>
        <w:tc>
          <w:tcPr>
            <w:tcW w:w="3123" w:type="dxa"/>
            <w:hideMark/>
          </w:tcPr>
          <w:p w14:paraId="5912A8FF" w14:textId="77777777" w:rsidR="00194677" w:rsidRPr="0056150C" w:rsidRDefault="00194677" w:rsidP="00C11FF1">
            <w:pPr>
              <w:pStyle w:val="FABodyCopy"/>
            </w:pPr>
            <w:r w:rsidRPr="0056150C">
              <w:t>2</w:t>
            </w:r>
            <w:r>
              <w:t>,</w:t>
            </w:r>
            <w:r w:rsidRPr="0056150C">
              <w:t>000 (907)</w:t>
            </w:r>
          </w:p>
        </w:tc>
        <w:tc>
          <w:tcPr>
            <w:tcW w:w="3210" w:type="dxa"/>
            <w:hideMark/>
          </w:tcPr>
          <w:p w14:paraId="3BEA3759" w14:textId="77777777" w:rsidR="00194677" w:rsidRPr="0056150C" w:rsidRDefault="00194677" w:rsidP="00C11FF1">
            <w:pPr>
              <w:pStyle w:val="FABodyCopy"/>
            </w:pPr>
            <w:r w:rsidRPr="0056150C">
              <w:t>2</w:t>
            </w:r>
            <w:r>
              <w:t>,</w:t>
            </w:r>
            <w:r w:rsidRPr="0056150C">
              <w:t xml:space="preserve">000 (907) </w:t>
            </w:r>
          </w:p>
        </w:tc>
      </w:tr>
    </w:tbl>
    <w:p w14:paraId="530C419E" w14:textId="77777777" w:rsidR="00194677" w:rsidRDefault="00194677" w:rsidP="00194677">
      <w:pPr>
        <w:pStyle w:val="Heading3"/>
      </w:pPr>
      <w:r w:rsidRPr="003E246D">
        <w:t>BRAKES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3750"/>
        <w:gridCol w:w="3120"/>
        <w:gridCol w:w="3210"/>
      </w:tblGrid>
      <w:tr w:rsidR="00194677" w:rsidRPr="003E246D" w14:paraId="3E59CBCC" w14:textId="77777777" w:rsidTr="00C11FF1">
        <w:tc>
          <w:tcPr>
            <w:tcW w:w="3750" w:type="dxa"/>
          </w:tcPr>
          <w:p w14:paraId="183E1987" w14:textId="77777777" w:rsidR="00194677" w:rsidRPr="003E246D" w:rsidRDefault="00194677" w:rsidP="00C11FF1">
            <w:pPr>
              <w:pStyle w:val="FABodyCopy"/>
            </w:pPr>
          </w:p>
        </w:tc>
        <w:tc>
          <w:tcPr>
            <w:tcW w:w="3120" w:type="dxa"/>
          </w:tcPr>
          <w:p w14:paraId="2165FC54" w14:textId="77777777" w:rsidR="00194677" w:rsidRPr="003E246D" w:rsidRDefault="00194677" w:rsidP="00C11FF1">
            <w:pPr>
              <w:pStyle w:val="ModelSubhead"/>
            </w:pPr>
            <w:r>
              <w:t>GT</w:t>
            </w:r>
          </w:p>
        </w:tc>
        <w:tc>
          <w:tcPr>
            <w:tcW w:w="3210" w:type="dxa"/>
          </w:tcPr>
          <w:p w14:paraId="608DE367" w14:textId="77777777" w:rsidR="00194677" w:rsidRPr="003E246D" w:rsidRDefault="00194677" w:rsidP="00C11FF1">
            <w:pPr>
              <w:pStyle w:val="ModelSubhead"/>
            </w:pPr>
            <w:r>
              <w:t xml:space="preserve">R/T </w:t>
            </w:r>
            <w:r w:rsidRPr="003E246D">
              <w:t>PHEV</w:t>
            </w:r>
          </w:p>
        </w:tc>
      </w:tr>
      <w:tr w:rsidR="00194677" w:rsidRPr="003E246D" w14:paraId="79F66167" w14:textId="77777777" w:rsidTr="00C11FF1">
        <w:tc>
          <w:tcPr>
            <w:tcW w:w="3750" w:type="dxa"/>
            <w:hideMark/>
          </w:tcPr>
          <w:p w14:paraId="15EC21BC" w14:textId="77777777" w:rsidR="00194677" w:rsidRPr="003E246D" w:rsidRDefault="00194677" w:rsidP="00C11FF1">
            <w:pPr>
              <w:pStyle w:val="FABodyCopy"/>
            </w:pPr>
            <w:r w:rsidRPr="003E246D">
              <w:t>Front</w:t>
            </w:r>
          </w:p>
        </w:tc>
        <w:tc>
          <w:tcPr>
            <w:tcW w:w="3120" w:type="dxa"/>
            <w:hideMark/>
          </w:tcPr>
          <w:p w14:paraId="1ED6EDDC" w14:textId="77777777" w:rsidR="00194677" w:rsidRPr="003E246D" w:rsidRDefault="00194677" w:rsidP="00C11FF1">
            <w:pPr>
              <w:pStyle w:val="FABodyCopy"/>
            </w:pPr>
            <w:r w:rsidRPr="003E246D">
              <w:t>12.08</w:t>
            </w:r>
            <w:r>
              <w:t xml:space="preserve"> </w:t>
            </w:r>
            <w:r w:rsidRPr="003E246D">
              <w:t>(305)</w:t>
            </w:r>
          </w:p>
        </w:tc>
        <w:tc>
          <w:tcPr>
            <w:tcW w:w="3210" w:type="dxa"/>
            <w:hideMark/>
          </w:tcPr>
          <w:p w14:paraId="366FCC1E" w14:textId="77777777" w:rsidR="00194677" w:rsidRPr="0056150C" w:rsidRDefault="00194677" w:rsidP="00C11FF1">
            <w:pPr>
              <w:pStyle w:val="FABodyCopy"/>
            </w:pPr>
            <w:r w:rsidRPr="0056150C">
              <w:t>Brembo calipers standard</w:t>
            </w:r>
          </w:p>
        </w:tc>
      </w:tr>
      <w:tr w:rsidR="00194677" w:rsidRPr="003E246D" w14:paraId="5B8B7AAB" w14:textId="77777777" w:rsidTr="00C11FF1">
        <w:tc>
          <w:tcPr>
            <w:tcW w:w="3750" w:type="dxa"/>
            <w:hideMark/>
          </w:tcPr>
          <w:p w14:paraId="7C03A9B2" w14:textId="77777777" w:rsidR="00194677" w:rsidRPr="003E246D" w:rsidRDefault="00194677" w:rsidP="00C11FF1">
            <w:pPr>
              <w:pStyle w:val="FABodyCopy"/>
            </w:pPr>
            <w:r w:rsidRPr="003E246D">
              <w:t>Rear</w:t>
            </w:r>
          </w:p>
        </w:tc>
        <w:tc>
          <w:tcPr>
            <w:tcW w:w="3120" w:type="dxa"/>
            <w:hideMark/>
          </w:tcPr>
          <w:p w14:paraId="3392067A" w14:textId="77777777" w:rsidR="00194677" w:rsidRPr="003E246D" w:rsidRDefault="00194677" w:rsidP="00C11FF1">
            <w:pPr>
              <w:pStyle w:val="FABodyCopy"/>
            </w:pPr>
            <w:r w:rsidRPr="003E246D">
              <w:t>10.94</w:t>
            </w:r>
            <w:r>
              <w:t xml:space="preserve"> </w:t>
            </w:r>
            <w:r w:rsidRPr="003E246D">
              <w:t>(278)</w:t>
            </w:r>
          </w:p>
        </w:tc>
        <w:tc>
          <w:tcPr>
            <w:tcW w:w="3210" w:type="dxa"/>
            <w:hideMark/>
          </w:tcPr>
          <w:p w14:paraId="040F570F" w14:textId="77777777" w:rsidR="00194677" w:rsidRPr="0056150C" w:rsidRDefault="00194677" w:rsidP="00C11FF1">
            <w:pPr>
              <w:pStyle w:val="FABodyCopy"/>
            </w:pPr>
            <w:r w:rsidRPr="0056150C">
              <w:t>Brembo calipers standard</w:t>
            </w:r>
          </w:p>
        </w:tc>
      </w:tr>
      <w:tr w:rsidR="00194677" w:rsidRPr="003E246D" w14:paraId="4805525B" w14:textId="77777777" w:rsidTr="00C11FF1">
        <w:tc>
          <w:tcPr>
            <w:tcW w:w="3750" w:type="dxa"/>
            <w:hideMark/>
          </w:tcPr>
          <w:p w14:paraId="10EDD002" w14:textId="77777777" w:rsidR="00194677" w:rsidRPr="003E246D" w:rsidRDefault="00194677" w:rsidP="00C11FF1">
            <w:pPr>
              <w:pStyle w:val="FABodyCopy"/>
            </w:pPr>
            <w:r w:rsidRPr="003E246D">
              <w:t>Brembo calipers</w:t>
            </w:r>
          </w:p>
        </w:tc>
        <w:tc>
          <w:tcPr>
            <w:tcW w:w="3120" w:type="dxa"/>
            <w:hideMark/>
          </w:tcPr>
          <w:p w14:paraId="0E51A70F" w14:textId="77777777" w:rsidR="00194677" w:rsidRPr="003E246D" w:rsidRDefault="00194677" w:rsidP="00C11FF1">
            <w:pPr>
              <w:pStyle w:val="FABodyCopy"/>
            </w:pPr>
            <w:r>
              <w:t>F</w:t>
            </w:r>
            <w:r w:rsidRPr="003E246D">
              <w:t>ront:</w:t>
            </w:r>
            <w:r>
              <w:t xml:space="preserve"> </w:t>
            </w:r>
            <w:r w:rsidRPr="003E246D">
              <w:t>13.53 (345)</w:t>
            </w:r>
            <w:r w:rsidRPr="003E246D">
              <w:br/>
            </w:r>
            <w:r>
              <w:t>R</w:t>
            </w:r>
            <w:r w:rsidRPr="003E246D">
              <w:t>ear:</w:t>
            </w:r>
            <w:r>
              <w:t xml:space="preserve"> </w:t>
            </w:r>
            <w:r w:rsidRPr="003E246D">
              <w:t>12.08 (305)</w:t>
            </w:r>
          </w:p>
        </w:tc>
        <w:tc>
          <w:tcPr>
            <w:tcW w:w="3210" w:type="dxa"/>
            <w:hideMark/>
          </w:tcPr>
          <w:p w14:paraId="6D82A51E" w14:textId="77777777" w:rsidR="00194677" w:rsidRPr="003E246D" w:rsidRDefault="00194677" w:rsidP="00C11FF1">
            <w:pPr>
              <w:pStyle w:val="FABodyCopy"/>
            </w:pPr>
            <w:r>
              <w:t>F</w:t>
            </w:r>
            <w:r w:rsidRPr="003E246D">
              <w:t>ront:</w:t>
            </w:r>
            <w:r>
              <w:t xml:space="preserve"> </w:t>
            </w:r>
            <w:r w:rsidRPr="003E246D">
              <w:t>13.53 (345)</w:t>
            </w:r>
            <w:r w:rsidRPr="003E246D">
              <w:br/>
            </w:r>
            <w:r>
              <w:t>R</w:t>
            </w:r>
            <w:r w:rsidRPr="003E246D">
              <w:t>ear:</w:t>
            </w:r>
            <w:r>
              <w:t xml:space="preserve"> </w:t>
            </w:r>
            <w:r w:rsidRPr="003E246D">
              <w:t>12.08 (305)</w:t>
            </w:r>
          </w:p>
        </w:tc>
      </w:tr>
    </w:tbl>
    <w:p w14:paraId="0F353A9D" w14:textId="77777777" w:rsidR="00194677" w:rsidRPr="00670F69" w:rsidRDefault="00194677" w:rsidP="00194677">
      <w:pPr>
        <w:pStyle w:val="Heading3"/>
      </w:pPr>
      <w:r w:rsidRPr="00670F69">
        <w:t>SUSPENSIONS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3752"/>
        <w:gridCol w:w="3118"/>
        <w:gridCol w:w="3210"/>
      </w:tblGrid>
      <w:tr w:rsidR="00194677" w:rsidRPr="003E246D" w14:paraId="1B0FC1F5" w14:textId="77777777" w:rsidTr="00C11FF1">
        <w:tc>
          <w:tcPr>
            <w:tcW w:w="3752" w:type="dxa"/>
          </w:tcPr>
          <w:p w14:paraId="08164C71" w14:textId="77777777" w:rsidR="00194677" w:rsidRPr="003E246D" w:rsidRDefault="00194677" w:rsidP="00C11FF1">
            <w:pPr>
              <w:pStyle w:val="FABodyCopy"/>
            </w:pPr>
          </w:p>
        </w:tc>
        <w:tc>
          <w:tcPr>
            <w:tcW w:w="3118" w:type="dxa"/>
          </w:tcPr>
          <w:p w14:paraId="5A7F2F64" w14:textId="77777777" w:rsidR="00194677" w:rsidRPr="00670F69" w:rsidRDefault="00194677" w:rsidP="00C11FF1">
            <w:pPr>
              <w:pStyle w:val="ModelSubhead"/>
            </w:pPr>
            <w:r>
              <w:t>GT</w:t>
            </w:r>
          </w:p>
        </w:tc>
        <w:tc>
          <w:tcPr>
            <w:tcW w:w="3210" w:type="dxa"/>
          </w:tcPr>
          <w:p w14:paraId="5C49ECD6" w14:textId="77777777" w:rsidR="00194677" w:rsidRPr="00670F69" w:rsidRDefault="00194677" w:rsidP="00C11FF1">
            <w:pPr>
              <w:pStyle w:val="ModelSubhead"/>
            </w:pPr>
            <w:r>
              <w:t xml:space="preserve">R/T </w:t>
            </w:r>
            <w:r w:rsidRPr="003E246D">
              <w:t>PHEV</w:t>
            </w:r>
          </w:p>
        </w:tc>
      </w:tr>
      <w:tr w:rsidR="00194677" w:rsidRPr="003E246D" w14:paraId="56D1343A" w14:textId="77777777" w:rsidTr="00C11FF1">
        <w:tc>
          <w:tcPr>
            <w:tcW w:w="3752" w:type="dxa"/>
            <w:hideMark/>
          </w:tcPr>
          <w:p w14:paraId="4690A347" w14:textId="77777777" w:rsidR="00194677" w:rsidRPr="003E246D" w:rsidRDefault="00194677" w:rsidP="00C11FF1">
            <w:pPr>
              <w:pStyle w:val="FABodyCopy"/>
            </w:pPr>
            <w:r w:rsidRPr="003E246D">
              <w:t>Front</w:t>
            </w:r>
          </w:p>
        </w:tc>
        <w:tc>
          <w:tcPr>
            <w:tcW w:w="3118" w:type="dxa"/>
            <w:hideMark/>
          </w:tcPr>
          <w:p w14:paraId="35D4BB60" w14:textId="77777777" w:rsidR="00194677" w:rsidRPr="0056150C" w:rsidRDefault="00194677" w:rsidP="00C11FF1">
            <w:pPr>
              <w:pStyle w:val="FABodyCopy"/>
            </w:pPr>
            <w:r w:rsidRPr="0056150C">
              <w:t>MacPherson strut (FSD damping)</w:t>
            </w:r>
          </w:p>
        </w:tc>
        <w:tc>
          <w:tcPr>
            <w:tcW w:w="3210" w:type="dxa"/>
            <w:hideMark/>
          </w:tcPr>
          <w:p w14:paraId="3D2530E2" w14:textId="77777777" w:rsidR="00194677" w:rsidRPr="0056150C" w:rsidRDefault="00194677" w:rsidP="00C11FF1">
            <w:pPr>
              <w:pStyle w:val="FABodyCopy"/>
            </w:pPr>
            <w:r w:rsidRPr="0056150C">
              <w:t>MacPherson strut (FSD damping)</w:t>
            </w:r>
          </w:p>
        </w:tc>
      </w:tr>
      <w:tr w:rsidR="00194677" w:rsidRPr="003E246D" w14:paraId="75D1D9F7" w14:textId="77777777" w:rsidTr="00C11FF1">
        <w:tc>
          <w:tcPr>
            <w:tcW w:w="3752" w:type="dxa"/>
            <w:hideMark/>
          </w:tcPr>
          <w:p w14:paraId="32CD8504" w14:textId="77777777" w:rsidR="00194677" w:rsidRPr="003E246D" w:rsidRDefault="00194677" w:rsidP="00C11FF1">
            <w:pPr>
              <w:pStyle w:val="FABodyCopy"/>
            </w:pPr>
            <w:r w:rsidRPr="003E246D">
              <w:t>Rear</w:t>
            </w:r>
          </w:p>
        </w:tc>
        <w:tc>
          <w:tcPr>
            <w:tcW w:w="3118" w:type="dxa"/>
            <w:hideMark/>
          </w:tcPr>
          <w:p w14:paraId="1174AC2B" w14:textId="77777777" w:rsidR="00194677" w:rsidRPr="003E246D" w:rsidRDefault="00194677" w:rsidP="00C11FF1">
            <w:pPr>
              <w:pStyle w:val="FABodyCopy"/>
            </w:pPr>
            <w:r>
              <w:t>Chapman</w:t>
            </w:r>
            <w:r w:rsidRPr="003E246D">
              <w:t xml:space="preserve"> strut</w:t>
            </w:r>
            <w:r>
              <w:t xml:space="preserve"> (FSD damping)</w:t>
            </w:r>
          </w:p>
        </w:tc>
        <w:tc>
          <w:tcPr>
            <w:tcW w:w="3210" w:type="dxa"/>
            <w:hideMark/>
          </w:tcPr>
          <w:p w14:paraId="43FDAC90" w14:textId="77777777" w:rsidR="00194677" w:rsidRPr="003E246D" w:rsidRDefault="00194677" w:rsidP="00C11FF1">
            <w:pPr>
              <w:pStyle w:val="FABodyCopy"/>
            </w:pPr>
            <w:r>
              <w:t>Chapman</w:t>
            </w:r>
            <w:r w:rsidRPr="003E246D">
              <w:t xml:space="preserve"> strut</w:t>
            </w:r>
            <w:r>
              <w:t xml:space="preserve"> (FSD damping)</w:t>
            </w:r>
          </w:p>
        </w:tc>
      </w:tr>
    </w:tbl>
    <w:p w14:paraId="0EA3C7C7" w14:textId="77777777" w:rsidR="00194677" w:rsidRDefault="00194677" w:rsidP="00194677">
      <w:pPr>
        <w:pStyle w:val="Heading3"/>
      </w:pPr>
      <w:r w:rsidRPr="003E246D">
        <w:lastRenderedPageBreak/>
        <w:t>STEERING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3754"/>
        <w:gridCol w:w="3116"/>
        <w:gridCol w:w="3210"/>
      </w:tblGrid>
      <w:tr w:rsidR="00194677" w:rsidRPr="003E246D" w14:paraId="16788BBA" w14:textId="77777777" w:rsidTr="00C11FF1">
        <w:tc>
          <w:tcPr>
            <w:tcW w:w="3754" w:type="dxa"/>
          </w:tcPr>
          <w:p w14:paraId="3C33D843" w14:textId="77777777" w:rsidR="00194677" w:rsidRPr="003E246D" w:rsidRDefault="00194677" w:rsidP="00C11FF1">
            <w:pPr>
              <w:pStyle w:val="FABodyCopy"/>
            </w:pPr>
          </w:p>
        </w:tc>
        <w:tc>
          <w:tcPr>
            <w:tcW w:w="3116" w:type="dxa"/>
          </w:tcPr>
          <w:p w14:paraId="2BFC5A4F" w14:textId="77777777" w:rsidR="00194677" w:rsidRPr="003E246D" w:rsidRDefault="00194677" w:rsidP="00C11FF1">
            <w:pPr>
              <w:pStyle w:val="ModelSubhead"/>
            </w:pPr>
            <w:r>
              <w:t>GT</w:t>
            </w:r>
          </w:p>
        </w:tc>
        <w:tc>
          <w:tcPr>
            <w:tcW w:w="3210" w:type="dxa"/>
          </w:tcPr>
          <w:p w14:paraId="0B21459F" w14:textId="77777777" w:rsidR="00194677" w:rsidRPr="003E246D" w:rsidRDefault="00194677" w:rsidP="00C11FF1">
            <w:pPr>
              <w:pStyle w:val="ModelSubhead"/>
            </w:pPr>
            <w:r>
              <w:t xml:space="preserve">R/T </w:t>
            </w:r>
            <w:r w:rsidRPr="003E246D">
              <w:t>PHEV</w:t>
            </w:r>
          </w:p>
        </w:tc>
      </w:tr>
      <w:tr w:rsidR="00194677" w:rsidRPr="003E246D" w14:paraId="093CA4E1" w14:textId="77777777" w:rsidTr="00C11FF1">
        <w:tc>
          <w:tcPr>
            <w:tcW w:w="3754" w:type="dxa"/>
            <w:hideMark/>
          </w:tcPr>
          <w:p w14:paraId="2995236E" w14:textId="77777777" w:rsidR="00194677" w:rsidRPr="003E246D" w:rsidRDefault="00194677" w:rsidP="00C11FF1">
            <w:pPr>
              <w:pStyle w:val="FABodyCopy"/>
            </w:pPr>
            <w:r w:rsidRPr="003E246D">
              <w:t>Power</w:t>
            </w:r>
          </w:p>
        </w:tc>
        <w:tc>
          <w:tcPr>
            <w:tcW w:w="3116" w:type="dxa"/>
            <w:hideMark/>
          </w:tcPr>
          <w:p w14:paraId="597D0A07" w14:textId="77777777" w:rsidR="00194677" w:rsidRPr="003E246D" w:rsidRDefault="00194677" w:rsidP="00C11FF1">
            <w:pPr>
              <w:pStyle w:val="FABodyCopy"/>
            </w:pPr>
            <w:r w:rsidRPr="003E246D">
              <w:t>Electric</w:t>
            </w:r>
          </w:p>
        </w:tc>
        <w:tc>
          <w:tcPr>
            <w:tcW w:w="3210" w:type="dxa"/>
            <w:hideMark/>
          </w:tcPr>
          <w:p w14:paraId="2CF68AEE" w14:textId="77777777" w:rsidR="00194677" w:rsidRPr="003E246D" w:rsidRDefault="00194677" w:rsidP="00C11FF1">
            <w:pPr>
              <w:pStyle w:val="FABodyCopy"/>
            </w:pPr>
            <w:r w:rsidRPr="003E246D">
              <w:t>Electric</w:t>
            </w:r>
          </w:p>
        </w:tc>
      </w:tr>
      <w:tr w:rsidR="00194677" w:rsidRPr="003E246D" w14:paraId="3BF6D24B" w14:textId="77777777" w:rsidTr="00C11FF1">
        <w:tc>
          <w:tcPr>
            <w:tcW w:w="3754" w:type="dxa"/>
            <w:hideMark/>
          </w:tcPr>
          <w:p w14:paraId="768E0C19" w14:textId="77777777" w:rsidR="00194677" w:rsidRPr="003E246D" w:rsidRDefault="00194677" w:rsidP="00C11FF1">
            <w:pPr>
              <w:pStyle w:val="FABodyCopy"/>
            </w:pPr>
            <w:r w:rsidRPr="003E246D">
              <w:t>Ratio</w:t>
            </w:r>
          </w:p>
        </w:tc>
        <w:tc>
          <w:tcPr>
            <w:tcW w:w="3116" w:type="dxa"/>
            <w:hideMark/>
          </w:tcPr>
          <w:p w14:paraId="42731C69" w14:textId="77777777" w:rsidR="00194677" w:rsidRPr="0056150C" w:rsidRDefault="00194677" w:rsidP="00C11FF1">
            <w:pPr>
              <w:pStyle w:val="FABodyCopy"/>
            </w:pPr>
            <w:r w:rsidRPr="0056150C">
              <w:t>13.6: 1</w:t>
            </w:r>
          </w:p>
        </w:tc>
        <w:tc>
          <w:tcPr>
            <w:tcW w:w="3210" w:type="dxa"/>
            <w:hideMark/>
          </w:tcPr>
          <w:p w14:paraId="5515AF66" w14:textId="77777777" w:rsidR="00194677" w:rsidRPr="0056150C" w:rsidRDefault="00194677" w:rsidP="00C11FF1">
            <w:pPr>
              <w:pStyle w:val="FABodyCopy"/>
            </w:pPr>
            <w:r w:rsidRPr="0056150C">
              <w:t>14.5:</w:t>
            </w:r>
            <w:r>
              <w:t xml:space="preserve"> </w:t>
            </w:r>
            <w:r w:rsidRPr="0056150C">
              <w:t xml:space="preserve">1 </w:t>
            </w:r>
          </w:p>
        </w:tc>
      </w:tr>
      <w:tr w:rsidR="00194677" w:rsidRPr="003E246D" w14:paraId="4F2CCA94" w14:textId="77777777" w:rsidTr="00C11FF1">
        <w:tc>
          <w:tcPr>
            <w:tcW w:w="3754" w:type="dxa"/>
            <w:hideMark/>
          </w:tcPr>
          <w:p w14:paraId="06EE52DA" w14:textId="77777777" w:rsidR="00194677" w:rsidRPr="003E246D" w:rsidRDefault="00194677" w:rsidP="00C11FF1">
            <w:pPr>
              <w:pStyle w:val="FABodyCopy"/>
            </w:pPr>
            <w:r w:rsidRPr="003E246D">
              <w:t>Turn</w:t>
            </w:r>
            <w:r>
              <w:t>s</w:t>
            </w:r>
            <w:r w:rsidRPr="003E246D">
              <w:t xml:space="preserve"> lock</w:t>
            </w:r>
            <w:r>
              <w:t>-</w:t>
            </w:r>
            <w:r w:rsidRPr="003E246D">
              <w:t>to</w:t>
            </w:r>
            <w:r>
              <w:t>-l</w:t>
            </w:r>
            <w:r w:rsidRPr="003E246D">
              <w:t>ock</w:t>
            </w:r>
          </w:p>
        </w:tc>
        <w:tc>
          <w:tcPr>
            <w:tcW w:w="3116" w:type="dxa"/>
            <w:hideMark/>
          </w:tcPr>
          <w:p w14:paraId="7FED333B" w14:textId="77777777" w:rsidR="00194677" w:rsidRPr="0056150C" w:rsidRDefault="00194677" w:rsidP="00C11FF1">
            <w:pPr>
              <w:pStyle w:val="FABodyCopy"/>
            </w:pPr>
            <w:r w:rsidRPr="0056150C">
              <w:t>2.28</w:t>
            </w:r>
          </w:p>
        </w:tc>
        <w:tc>
          <w:tcPr>
            <w:tcW w:w="3210" w:type="dxa"/>
            <w:hideMark/>
          </w:tcPr>
          <w:p w14:paraId="49D36DEC" w14:textId="77777777" w:rsidR="00194677" w:rsidRPr="0056150C" w:rsidRDefault="00194677" w:rsidP="00C11FF1">
            <w:pPr>
              <w:pStyle w:val="FABodyCopy"/>
            </w:pPr>
            <w:r w:rsidRPr="0056150C">
              <w:t>2.5</w:t>
            </w:r>
          </w:p>
        </w:tc>
      </w:tr>
      <w:tr w:rsidR="00194677" w:rsidRPr="003E246D" w14:paraId="5D726E30" w14:textId="77777777" w:rsidTr="00C11FF1">
        <w:tc>
          <w:tcPr>
            <w:tcW w:w="3754" w:type="dxa"/>
            <w:hideMark/>
          </w:tcPr>
          <w:p w14:paraId="0464736D" w14:textId="77777777" w:rsidR="00194677" w:rsidRPr="003E246D" w:rsidRDefault="00194677" w:rsidP="00C11FF1">
            <w:pPr>
              <w:pStyle w:val="FABodyCopy"/>
            </w:pPr>
            <w:r w:rsidRPr="003E246D">
              <w:t>Turning circle</w:t>
            </w:r>
          </w:p>
        </w:tc>
        <w:tc>
          <w:tcPr>
            <w:tcW w:w="3116" w:type="dxa"/>
            <w:hideMark/>
          </w:tcPr>
          <w:p w14:paraId="1CACC00B" w14:textId="77777777" w:rsidR="00194677" w:rsidRPr="0056150C" w:rsidRDefault="00194677" w:rsidP="00C11FF1">
            <w:pPr>
              <w:pStyle w:val="FABodyCopy"/>
            </w:pPr>
            <w:r w:rsidRPr="0056150C">
              <w:t>37.95 ft. (11.57 m)</w:t>
            </w:r>
          </w:p>
        </w:tc>
        <w:tc>
          <w:tcPr>
            <w:tcW w:w="3210" w:type="dxa"/>
            <w:hideMark/>
          </w:tcPr>
          <w:p w14:paraId="2A501640" w14:textId="77777777" w:rsidR="00194677" w:rsidRPr="0056150C" w:rsidRDefault="00194677" w:rsidP="00C11FF1">
            <w:pPr>
              <w:pStyle w:val="FABodyCopy"/>
            </w:pPr>
            <w:r w:rsidRPr="0056150C">
              <w:t>37.86 ft. (11.54 m)</w:t>
            </w:r>
          </w:p>
        </w:tc>
      </w:tr>
    </w:tbl>
    <w:p w14:paraId="246626CD" w14:textId="63650440" w:rsidR="0045101F" w:rsidRPr="00194677" w:rsidRDefault="00194677" w:rsidP="00194677">
      <w:pPr>
        <w:pStyle w:val="EndofDocument"/>
      </w:pPr>
      <w:r w:rsidRPr="00670F69">
        <w:t>##</w:t>
      </w:r>
      <w:r>
        <w:t>#</w:t>
      </w:r>
    </w:p>
    <w:sectPr w:rsidR="0045101F" w:rsidRPr="00194677" w:rsidSect="00A708F0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B4865" w14:textId="77777777" w:rsidR="00AD0D96" w:rsidRDefault="00AD0D96" w:rsidP="00B728F6">
      <w:r>
        <w:separator/>
      </w:r>
    </w:p>
    <w:p w14:paraId="22C506F0" w14:textId="77777777" w:rsidR="00AD0D96" w:rsidRDefault="00AD0D96"/>
    <w:p w14:paraId="7BA7DA29" w14:textId="77777777" w:rsidR="00AD0D96" w:rsidRDefault="00AD0D96"/>
    <w:p w14:paraId="716940D7" w14:textId="77777777" w:rsidR="00AD0D96" w:rsidRDefault="00AD0D96"/>
    <w:p w14:paraId="6DE97250" w14:textId="77777777" w:rsidR="00AD0D96" w:rsidRDefault="00AD0D96"/>
    <w:p w14:paraId="2FD34ACB" w14:textId="77777777" w:rsidR="00AD0D96" w:rsidRDefault="00AD0D96"/>
    <w:p w14:paraId="57E91E98" w14:textId="77777777" w:rsidR="00AD0D96" w:rsidRDefault="00AD0D96"/>
  </w:endnote>
  <w:endnote w:type="continuationSeparator" w:id="0">
    <w:p w14:paraId="4406BCC5" w14:textId="77777777" w:rsidR="00AD0D96" w:rsidRDefault="00AD0D96" w:rsidP="00B728F6">
      <w:r>
        <w:continuationSeparator/>
      </w:r>
    </w:p>
    <w:p w14:paraId="51849932" w14:textId="77777777" w:rsidR="00AD0D96" w:rsidRDefault="00AD0D96"/>
    <w:p w14:paraId="66F605E1" w14:textId="77777777" w:rsidR="00AD0D96" w:rsidRDefault="00AD0D96"/>
    <w:p w14:paraId="074C661A" w14:textId="77777777" w:rsidR="00AD0D96" w:rsidRDefault="00AD0D96"/>
    <w:p w14:paraId="18F5B35D" w14:textId="77777777" w:rsidR="00AD0D96" w:rsidRDefault="00AD0D96"/>
    <w:p w14:paraId="24EEA7F1" w14:textId="77777777" w:rsidR="00AD0D96" w:rsidRDefault="00AD0D96"/>
    <w:p w14:paraId="72AD8205" w14:textId="77777777" w:rsidR="00AD0D96" w:rsidRDefault="00AD0D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34D289F-6E18-7644-8094-9FC1CCC0AD30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2E4F3FF9-038D-FA48-8073-4F073725FADE}"/>
    <w:embedBold r:id="rId3" w:fontKey="{EE0DBDE9-0041-D34B-BAC0-0EB718F903B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27837277-6DFF-2043-BBA7-2AEE02E04DB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0CE47735-31C8-1B46-9452-F910E0E707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5B7C0458-FAA8-9244-A31A-FED63D9F9797}"/>
    <w:embedBold r:id="rId7" w:fontKey="{334C5DF6-A451-1742-BD47-7CFD931A09E5}"/>
    <w:embedItalic r:id="rId8" w:fontKey="{EE011D33-CD68-B74D-81F9-ECFF5C576B8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587D1F8-1C8B-8441-AE9D-44935B5857EE}"/>
    <w:embedBold r:id="rId11" w:fontKey="{B8420FD3-31C1-3F44-B290-C5C58DB3C970}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5" w:fontKey="{50F310E5-9A1E-934E-9486-953B92F645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4D1E" w14:textId="473081C7" w:rsidR="0003158A" w:rsidRDefault="00194677" w:rsidP="00DE04BA">
    <w:pPr>
      <w:pStyle w:val="Footer"/>
    </w:pPr>
    <w:r>
      <w:t xml:space="preserve">2023/2024 </w:t>
    </w:r>
    <w:r w:rsidR="00BA7729">
      <w:t>DODGE</w:t>
    </w:r>
    <w:r w:rsidR="00E3312E" w:rsidRPr="00E3312E">
      <w:t xml:space="preserve">  |  </w:t>
    </w:r>
    <w:r w:rsidR="00BA7729">
      <w:t>HORNET</w:t>
    </w:r>
    <w:r w:rsidR="00E3312E" w:rsidRPr="00E3312E">
      <w:t xml:space="preserve">  |  SPECIFICATION</w:t>
    </w:r>
    <w:r w:rsidR="00E3312E">
      <w:t>S</w:t>
    </w:r>
    <w:r w:rsidR="00E3312E">
      <w:tab/>
    </w:r>
    <w:r w:rsidR="00E3312E"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="00E3312E" w:rsidRPr="00E3312E">
      <w:t>1</w:t>
    </w:r>
    <w:r w:rsidR="00E3003F" w:rsidRPr="00E3312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0B437" w14:textId="77777777" w:rsidR="00AD0D96" w:rsidRDefault="00AD0D96" w:rsidP="00B728F6">
      <w:r>
        <w:separator/>
      </w:r>
    </w:p>
    <w:p w14:paraId="2E3E9C31" w14:textId="77777777" w:rsidR="00AD0D96" w:rsidRDefault="00AD0D96"/>
    <w:p w14:paraId="32FAC12B" w14:textId="77777777" w:rsidR="00AD0D96" w:rsidRDefault="00AD0D96"/>
    <w:p w14:paraId="58D15F65" w14:textId="77777777" w:rsidR="00AD0D96" w:rsidRDefault="00AD0D96"/>
    <w:p w14:paraId="7345782F" w14:textId="77777777" w:rsidR="00AD0D96" w:rsidRDefault="00AD0D96"/>
    <w:p w14:paraId="4B20A2C0" w14:textId="77777777" w:rsidR="00AD0D96" w:rsidRDefault="00AD0D96"/>
    <w:p w14:paraId="3E108D5F" w14:textId="77777777" w:rsidR="00AD0D96" w:rsidRDefault="00AD0D96"/>
  </w:footnote>
  <w:footnote w:type="continuationSeparator" w:id="0">
    <w:p w14:paraId="1DCEB292" w14:textId="77777777" w:rsidR="00AD0D96" w:rsidRDefault="00AD0D96" w:rsidP="00B728F6">
      <w:r>
        <w:continuationSeparator/>
      </w:r>
    </w:p>
    <w:p w14:paraId="1DA54915" w14:textId="77777777" w:rsidR="00AD0D96" w:rsidRDefault="00AD0D96"/>
    <w:p w14:paraId="68F16D63" w14:textId="77777777" w:rsidR="00AD0D96" w:rsidRDefault="00AD0D96"/>
    <w:p w14:paraId="10FE691A" w14:textId="77777777" w:rsidR="00AD0D96" w:rsidRDefault="00AD0D96"/>
    <w:p w14:paraId="0B12C0C6" w14:textId="77777777" w:rsidR="00AD0D96" w:rsidRDefault="00AD0D96"/>
    <w:p w14:paraId="697A137D" w14:textId="77777777" w:rsidR="00AD0D96" w:rsidRDefault="00AD0D96"/>
    <w:p w14:paraId="0B4A9F05" w14:textId="77777777" w:rsidR="00AD0D96" w:rsidRDefault="00AD0D9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58BE2D69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5818248">
    <w:abstractNumId w:val="10"/>
  </w:num>
  <w:num w:numId="2" w16cid:durableId="1265528915">
    <w:abstractNumId w:val="12"/>
  </w:num>
  <w:num w:numId="3" w16cid:durableId="1432314577">
    <w:abstractNumId w:val="14"/>
  </w:num>
  <w:num w:numId="4" w16cid:durableId="836307078">
    <w:abstractNumId w:val="11"/>
  </w:num>
  <w:num w:numId="5" w16cid:durableId="548301255">
    <w:abstractNumId w:val="21"/>
  </w:num>
  <w:num w:numId="6" w16cid:durableId="1816946642">
    <w:abstractNumId w:val="19"/>
  </w:num>
  <w:num w:numId="7" w16cid:durableId="1692560543">
    <w:abstractNumId w:val="20"/>
  </w:num>
  <w:num w:numId="8" w16cid:durableId="1884974042">
    <w:abstractNumId w:val="16"/>
  </w:num>
  <w:num w:numId="9" w16cid:durableId="487019800">
    <w:abstractNumId w:val="17"/>
  </w:num>
  <w:num w:numId="10" w16cid:durableId="780296352">
    <w:abstractNumId w:val="18"/>
  </w:num>
  <w:num w:numId="11" w16cid:durableId="1279025746">
    <w:abstractNumId w:val="13"/>
  </w:num>
  <w:num w:numId="12" w16cid:durableId="218908359">
    <w:abstractNumId w:val="15"/>
  </w:num>
  <w:num w:numId="13" w16cid:durableId="966353618">
    <w:abstractNumId w:val="0"/>
  </w:num>
  <w:num w:numId="14" w16cid:durableId="432285702">
    <w:abstractNumId w:val="1"/>
  </w:num>
  <w:num w:numId="15" w16cid:durableId="1105803207">
    <w:abstractNumId w:val="2"/>
  </w:num>
  <w:num w:numId="16" w16cid:durableId="849682391">
    <w:abstractNumId w:val="3"/>
  </w:num>
  <w:num w:numId="17" w16cid:durableId="1635326479">
    <w:abstractNumId w:val="8"/>
  </w:num>
  <w:num w:numId="18" w16cid:durableId="487211755">
    <w:abstractNumId w:val="4"/>
  </w:num>
  <w:num w:numId="19" w16cid:durableId="1758205286">
    <w:abstractNumId w:val="5"/>
  </w:num>
  <w:num w:numId="20" w16cid:durableId="862288104">
    <w:abstractNumId w:val="6"/>
  </w:num>
  <w:num w:numId="21" w16cid:durableId="1154177653">
    <w:abstractNumId w:val="7"/>
  </w:num>
  <w:num w:numId="22" w16cid:durableId="15206569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68FF"/>
    <w:rsid w:val="00011B86"/>
    <w:rsid w:val="000157E1"/>
    <w:rsid w:val="00016582"/>
    <w:rsid w:val="00016CF5"/>
    <w:rsid w:val="000202B4"/>
    <w:rsid w:val="0002157B"/>
    <w:rsid w:val="00021B27"/>
    <w:rsid w:val="00026C8A"/>
    <w:rsid w:val="0003158A"/>
    <w:rsid w:val="00034037"/>
    <w:rsid w:val="00050F47"/>
    <w:rsid w:val="00054492"/>
    <w:rsid w:val="00055DF5"/>
    <w:rsid w:val="000628F3"/>
    <w:rsid w:val="00065DCA"/>
    <w:rsid w:val="000909EE"/>
    <w:rsid w:val="00090BD4"/>
    <w:rsid w:val="00090D20"/>
    <w:rsid w:val="00097E56"/>
    <w:rsid w:val="000A704A"/>
    <w:rsid w:val="000B1176"/>
    <w:rsid w:val="000B2C9B"/>
    <w:rsid w:val="000B3D77"/>
    <w:rsid w:val="000C6F11"/>
    <w:rsid w:val="000D7EBA"/>
    <w:rsid w:val="000E3CCF"/>
    <w:rsid w:val="000F0DAB"/>
    <w:rsid w:val="000F3218"/>
    <w:rsid w:val="000F3447"/>
    <w:rsid w:val="000F5401"/>
    <w:rsid w:val="000F771A"/>
    <w:rsid w:val="0010217B"/>
    <w:rsid w:val="00107654"/>
    <w:rsid w:val="001123AA"/>
    <w:rsid w:val="0011399C"/>
    <w:rsid w:val="001152A8"/>
    <w:rsid w:val="00120A1F"/>
    <w:rsid w:val="00120B68"/>
    <w:rsid w:val="00123045"/>
    <w:rsid w:val="001278FC"/>
    <w:rsid w:val="00147D6E"/>
    <w:rsid w:val="0016137C"/>
    <w:rsid w:val="00172FDA"/>
    <w:rsid w:val="00181925"/>
    <w:rsid w:val="001907F0"/>
    <w:rsid w:val="00191733"/>
    <w:rsid w:val="0019367F"/>
    <w:rsid w:val="00194677"/>
    <w:rsid w:val="00197C98"/>
    <w:rsid w:val="001A35B9"/>
    <w:rsid w:val="001A4B69"/>
    <w:rsid w:val="001A52C2"/>
    <w:rsid w:val="001B1774"/>
    <w:rsid w:val="001C385B"/>
    <w:rsid w:val="001E1EF1"/>
    <w:rsid w:val="001E31AA"/>
    <w:rsid w:val="001F6B13"/>
    <w:rsid w:val="00210F38"/>
    <w:rsid w:val="002117B6"/>
    <w:rsid w:val="00216628"/>
    <w:rsid w:val="00237A0D"/>
    <w:rsid w:val="00244622"/>
    <w:rsid w:val="002623E8"/>
    <w:rsid w:val="00277B0C"/>
    <w:rsid w:val="002842E3"/>
    <w:rsid w:val="00287DED"/>
    <w:rsid w:val="002939D0"/>
    <w:rsid w:val="002A266B"/>
    <w:rsid w:val="002A60BB"/>
    <w:rsid w:val="002C206B"/>
    <w:rsid w:val="002D1485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34A55"/>
    <w:rsid w:val="00334A61"/>
    <w:rsid w:val="00340788"/>
    <w:rsid w:val="00341FF3"/>
    <w:rsid w:val="00346A31"/>
    <w:rsid w:val="00355846"/>
    <w:rsid w:val="00362207"/>
    <w:rsid w:val="003657F3"/>
    <w:rsid w:val="00376CFB"/>
    <w:rsid w:val="00383109"/>
    <w:rsid w:val="0038444A"/>
    <w:rsid w:val="003924AC"/>
    <w:rsid w:val="003B404F"/>
    <w:rsid w:val="003D1A3B"/>
    <w:rsid w:val="003D32E9"/>
    <w:rsid w:val="003D573D"/>
    <w:rsid w:val="003E3025"/>
    <w:rsid w:val="003F58E5"/>
    <w:rsid w:val="004057BF"/>
    <w:rsid w:val="004124FD"/>
    <w:rsid w:val="00413809"/>
    <w:rsid w:val="004172E0"/>
    <w:rsid w:val="004228AE"/>
    <w:rsid w:val="00422C2A"/>
    <w:rsid w:val="0042797B"/>
    <w:rsid w:val="00443EA7"/>
    <w:rsid w:val="0045101F"/>
    <w:rsid w:val="004667D1"/>
    <w:rsid w:val="00472A14"/>
    <w:rsid w:val="00483572"/>
    <w:rsid w:val="0048537C"/>
    <w:rsid w:val="00490C41"/>
    <w:rsid w:val="00494641"/>
    <w:rsid w:val="00497206"/>
    <w:rsid w:val="004A2882"/>
    <w:rsid w:val="004A5758"/>
    <w:rsid w:val="004B2493"/>
    <w:rsid w:val="004B6318"/>
    <w:rsid w:val="004B7FBA"/>
    <w:rsid w:val="004C10F7"/>
    <w:rsid w:val="004C7758"/>
    <w:rsid w:val="004D4479"/>
    <w:rsid w:val="004E3495"/>
    <w:rsid w:val="004E3FA8"/>
    <w:rsid w:val="004E66A4"/>
    <w:rsid w:val="004F198B"/>
    <w:rsid w:val="004F2F61"/>
    <w:rsid w:val="00532909"/>
    <w:rsid w:val="0053642E"/>
    <w:rsid w:val="00543955"/>
    <w:rsid w:val="00547075"/>
    <w:rsid w:val="00551DEE"/>
    <w:rsid w:val="0055531D"/>
    <w:rsid w:val="00563B79"/>
    <w:rsid w:val="00566BB4"/>
    <w:rsid w:val="00570EDB"/>
    <w:rsid w:val="005711AE"/>
    <w:rsid w:val="005803DE"/>
    <w:rsid w:val="005A0F44"/>
    <w:rsid w:val="005A0F87"/>
    <w:rsid w:val="005B4E4D"/>
    <w:rsid w:val="005B539B"/>
    <w:rsid w:val="005B78D9"/>
    <w:rsid w:val="005C1B4E"/>
    <w:rsid w:val="005D0500"/>
    <w:rsid w:val="005D12C3"/>
    <w:rsid w:val="005D491B"/>
    <w:rsid w:val="005E3150"/>
    <w:rsid w:val="00605606"/>
    <w:rsid w:val="00611EEC"/>
    <w:rsid w:val="00614346"/>
    <w:rsid w:val="00636AB4"/>
    <w:rsid w:val="00640A30"/>
    <w:rsid w:val="00642254"/>
    <w:rsid w:val="00643DD4"/>
    <w:rsid w:val="0065118A"/>
    <w:rsid w:val="00663C79"/>
    <w:rsid w:val="00666DF9"/>
    <w:rsid w:val="006736C6"/>
    <w:rsid w:val="0067661B"/>
    <w:rsid w:val="00682A00"/>
    <w:rsid w:val="00685EC4"/>
    <w:rsid w:val="006A70F8"/>
    <w:rsid w:val="006B02CC"/>
    <w:rsid w:val="006B5679"/>
    <w:rsid w:val="006D0FD5"/>
    <w:rsid w:val="006D1F6B"/>
    <w:rsid w:val="006D708C"/>
    <w:rsid w:val="006E3E58"/>
    <w:rsid w:val="006E44AC"/>
    <w:rsid w:val="006F133E"/>
    <w:rsid w:val="006F3B3E"/>
    <w:rsid w:val="007000C3"/>
    <w:rsid w:val="00706B6E"/>
    <w:rsid w:val="0071087B"/>
    <w:rsid w:val="00712251"/>
    <w:rsid w:val="007128B4"/>
    <w:rsid w:val="00712AD2"/>
    <w:rsid w:val="00713BDB"/>
    <w:rsid w:val="00721424"/>
    <w:rsid w:val="00731FC5"/>
    <w:rsid w:val="00734D02"/>
    <w:rsid w:val="00757C7A"/>
    <w:rsid w:val="00761131"/>
    <w:rsid w:val="00767A41"/>
    <w:rsid w:val="007714E6"/>
    <w:rsid w:val="00780CB1"/>
    <w:rsid w:val="0079049F"/>
    <w:rsid w:val="00791684"/>
    <w:rsid w:val="007A352A"/>
    <w:rsid w:val="007A424E"/>
    <w:rsid w:val="007B043A"/>
    <w:rsid w:val="007C26A4"/>
    <w:rsid w:val="007D2EE2"/>
    <w:rsid w:val="007D6912"/>
    <w:rsid w:val="007E0DFE"/>
    <w:rsid w:val="007E193F"/>
    <w:rsid w:val="007E23D5"/>
    <w:rsid w:val="007E35EC"/>
    <w:rsid w:val="00801CDD"/>
    <w:rsid w:val="00802624"/>
    <w:rsid w:val="00813F2D"/>
    <w:rsid w:val="0081651F"/>
    <w:rsid w:val="00833D23"/>
    <w:rsid w:val="00837C49"/>
    <w:rsid w:val="00841486"/>
    <w:rsid w:val="008424CD"/>
    <w:rsid w:val="00867081"/>
    <w:rsid w:val="00870489"/>
    <w:rsid w:val="00871556"/>
    <w:rsid w:val="00883E91"/>
    <w:rsid w:val="00890CEB"/>
    <w:rsid w:val="00892317"/>
    <w:rsid w:val="008D6AA3"/>
    <w:rsid w:val="008E2A09"/>
    <w:rsid w:val="008E7759"/>
    <w:rsid w:val="008F53E6"/>
    <w:rsid w:val="008F58E5"/>
    <w:rsid w:val="00901320"/>
    <w:rsid w:val="00902D1E"/>
    <w:rsid w:val="0090672B"/>
    <w:rsid w:val="00914972"/>
    <w:rsid w:val="009172DD"/>
    <w:rsid w:val="00920887"/>
    <w:rsid w:val="009214B9"/>
    <w:rsid w:val="00927C25"/>
    <w:rsid w:val="00950B15"/>
    <w:rsid w:val="00952853"/>
    <w:rsid w:val="009714DF"/>
    <w:rsid w:val="0097761C"/>
    <w:rsid w:val="00993FA7"/>
    <w:rsid w:val="0099493F"/>
    <w:rsid w:val="009A1FFD"/>
    <w:rsid w:val="009C43A3"/>
    <w:rsid w:val="009E0621"/>
    <w:rsid w:val="00A13DE6"/>
    <w:rsid w:val="00A21611"/>
    <w:rsid w:val="00A22A1F"/>
    <w:rsid w:val="00A27B85"/>
    <w:rsid w:val="00A27C34"/>
    <w:rsid w:val="00A31F69"/>
    <w:rsid w:val="00A562EE"/>
    <w:rsid w:val="00A600EC"/>
    <w:rsid w:val="00A70469"/>
    <w:rsid w:val="00A7053B"/>
    <w:rsid w:val="00A708F0"/>
    <w:rsid w:val="00A72BF3"/>
    <w:rsid w:val="00A739A1"/>
    <w:rsid w:val="00A7501E"/>
    <w:rsid w:val="00A769E3"/>
    <w:rsid w:val="00A848C4"/>
    <w:rsid w:val="00A85C21"/>
    <w:rsid w:val="00A86694"/>
    <w:rsid w:val="00A966C8"/>
    <w:rsid w:val="00AB5DC4"/>
    <w:rsid w:val="00AC0EE1"/>
    <w:rsid w:val="00AC31E1"/>
    <w:rsid w:val="00AD0D96"/>
    <w:rsid w:val="00AE5A22"/>
    <w:rsid w:val="00AE62CE"/>
    <w:rsid w:val="00AF0B82"/>
    <w:rsid w:val="00AF2CDE"/>
    <w:rsid w:val="00B04467"/>
    <w:rsid w:val="00B04C6E"/>
    <w:rsid w:val="00B160BB"/>
    <w:rsid w:val="00B21AF5"/>
    <w:rsid w:val="00B30208"/>
    <w:rsid w:val="00B31820"/>
    <w:rsid w:val="00B33800"/>
    <w:rsid w:val="00B372C9"/>
    <w:rsid w:val="00B5374E"/>
    <w:rsid w:val="00B57D79"/>
    <w:rsid w:val="00B728F6"/>
    <w:rsid w:val="00B72FD8"/>
    <w:rsid w:val="00B75376"/>
    <w:rsid w:val="00B775D4"/>
    <w:rsid w:val="00B911BA"/>
    <w:rsid w:val="00B91E86"/>
    <w:rsid w:val="00B9222E"/>
    <w:rsid w:val="00BA4CB4"/>
    <w:rsid w:val="00BA7729"/>
    <w:rsid w:val="00BB1A14"/>
    <w:rsid w:val="00BC450D"/>
    <w:rsid w:val="00BC7B5B"/>
    <w:rsid w:val="00BD0CC4"/>
    <w:rsid w:val="00BD35CC"/>
    <w:rsid w:val="00BE64A5"/>
    <w:rsid w:val="00BE64C8"/>
    <w:rsid w:val="00BF1D56"/>
    <w:rsid w:val="00C070FD"/>
    <w:rsid w:val="00C13890"/>
    <w:rsid w:val="00C13D76"/>
    <w:rsid w:val="00C248F6"/>
    <w:rsid w:val="00C27063"/>
    <w:rsid w:val="00C274CD"/>
    <w:rsid w:val="00C4379F"/>
    <w:rsid w:val="00C4416F"/>
    <w:rsid w:val="00C46F0D"/>
    <w:rsid w:val="00C54B3C"/>
    <w:rsid w:val="00C55EDD"/>
    <w:rsid w:val="00C56A5E"/>
    <w:rsid w:val="00C65237"/>
    <w:rsid w:val="00C72115"/>
    <w:rsid w:val="00C726A7"/>
    <w:rsid w:val="00C84178"/>
    <w:rsid w:val="00C95326"/>
    <w:rsid w:val="00C975CA"/>
    <w:rsid w:val="00CA256D"/>
    <w:rsid w:val="00CA737A"/>
    <w:rsid w:val="00CB1AFD"/>
    <w:rsid w:val="00CC1158"/>
    <w:rsid w:val="00CC5546"/>
    <w:rsid w:val="00CD6FBA"/>
    <w:rsid w:val="00CE6983"/>
    <w:rsid w:val="00CF36A9"/>
    <w:rsid w:val="00D151E6"/>
    <w:rsid w:val="00D2074F"/>
    <w:rsid w:val="00D2537D"/>
    <w:rsid w:val="00D2582D"/>
    <w:rsid w:val="00D275B8"/>
    <w:rsid w:val="00D42432"/>
    <w:rsid w:val="00D6088C"/>
    <w:rsid w:val="00D63C1A"/>
    <w:rsid w:val="00D83F8B"/>
    <w:rsid w:val="00D85C5E"/>
    <w:rsid w:val="00D86095"/>
    <w:rsid w:val="00D87832"/>
    <w:rsid w:val="00D87EDB"/>
    <w:rsid w:val="00D92D77"/>
    <w:rsid w:val="00D95549"/>
    <w:rsid w:val="00D95C8F"/>
    <w:rsid w:val="00DC0C7F"/>
    <w:rsid w:val="00DC7524"/>
    <w:rsid w:val="00DC7EEA"/>
    <w:rsid w:val="00DD5693"/>
    <w:rsid w:val="00DD5CE0"/>
    <w:rsid w:val="00DE04BA"/>
    <w:rsid w:val="00E06062"/>
    <w:rsid w:val="00E12810"/>
    <w:rsid w:val="00E14688"/>
    <w:rsid w:val="00E15185"/>
    <w:rsid w:val="00E3003F"/>
    <w:rsid w:val="00E3312E"/>
    <w:rsid w:val="00E426F0"/>
    <w:rsid w:val="00E428F3"/>
    <w:rsid w:val="00E43C75"/>
    <w:rsid w:val="00E71645"/>
    <w:rsid w:val="00E71ECA"/>
    <w:rsid w:val="00E81F2C"/>
    <w:rsid w:val="00E82EDB"/>
    <w:rsid w:val="00EA0F47"/>
    <w:rsid w:val="00EA3C52"/>
    <w:rsid w:val="00EA3F01"/>
    <w:rsid w:val="00EA4A0A"/>
    <w:rsid w:val="00EB6148"/>
    <w:rsid w:val="00EB6477"/>
    <w:rsid w:val="00EB6877"/>
    <w:rsid w:val="00ED78E9"/>
    <w:rsid w:val="00EE2246"/>
    <w:rsid w:val="00EF180F"/>
    <w:rsid w:val="00EF207E"/>
    <w:rsid w:val="00F050AD"/>
    <w:rsid w:val="00F1414A"/>
    <w:rsid w:val="00F161CC"/>
    <w:rsid w:val="00F25D13"/>
    <w:rsid w:val="00F26FDE"/>
    <w:rsid w:val="00F366DD"/>
    <w:rsid w:val="00F45F92"/>
    <w:rsid w:val="00F47F59"/>
    <w:rsid w:val="00F51AC1"/>
    <w:rsid w:val="00F552D6"/>
    <w:rsid w:val="00F570A7"/>
    <w:rsid w:val="00F63D1B"/>
    <w:rsid w:val="00F7166A"/>
    <w:rsid w:val="00F83CCB"/>
    <w:rsid w:val="00F92E6D"/>
    <w:rsid w:val="00FA2AC5"/>
    <w:rsid w:val="00FA4554"/>
    <w:rsid w:val="00FA7DFF"/>
    <w:rsid w:val="00FB690B"/>
    <w:rsid w:val="00FC242D"/>
    <w:rsid w:val="00FC4A19"/>
    <w:rsid w:val="00FD07EB"/>
    <w:rsid w:val="00FD5AD8"/>
    <w:rsid w:val="00FD7F77"/>
    <w:rsid w:val="00FE03CE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6AB4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6AB4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6AB4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6AB4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636AB4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636AB4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636AB4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36AB4"/>
  </w:style>
  <w:style w:type="paragraph" w:styleId="Header">
    <w:name w:val="header"/>
    <w:basedOn w:val="Normal"/>
    <w:link w:val="HeaderChar"/>
    <w:uiPriority w:val="99"/>
    <w:unhideWhenUsed/>
    <w:qFormat/>
    <w:rsid w:val="00636AB4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36AB4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36AB4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36AB4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6A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36AB4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636AB4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636AB4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636AB4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36AB4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636AB4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636AB4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36A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6AB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6AB4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6A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6AB4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636AB4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636AB4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636AB4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636AB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36AB4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636AB4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636AB4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636AB4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636AB4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636AB4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636AB4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636AB4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636AB4"/>
    <w:pPr>
      <w:ind w:left="187" w:hanging="187"/>
    </w:pPr>
  </w:style>
  <w:style w:type="paragraph" w:customStyle="1" w:styleId="WeightsCopy7col">
    <w:name w:val="Weights Copy 7 col"/>
    <w:basedOn w:val="BodyCopy"/>
    <w:qFormat/>
    <w:rsid w:val="00636AB4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636AB4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636AB4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636AB4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636AB4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636AB4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636AB4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636AB4"/>
    <w:pPr>
      <w:ind w:left="0" w:firstLine="0"/>
    </w:pPr>
  </w:style>
  <w:style w:type="paragraph" w:customStyle="1" w:styleId="FABodyCopy">
    <w:name w:val="FA Body Copy"/>
    <w:basedOn w:val="Normal"/>
    <w:qFormat/>
    <w:rsid w:val="00636AB4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636AB4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636AB4"/>
    <w:pPr>
      <w:ind w:left="144"/>
    </w:pPr>
  </w:style>
  <w:style w:type="paragraph" w:customStyle="1" w:styleId="S-O-P">
    <w:name w:val="S-O-P"/>
    <w:basedOn w:val="FABodyCopy"/>
    <w:next w:val="FABodyCopy"/>
    <w:qFormat/>
    <w:rsid w:val="00636AB4"/>
    <w:pPr>
      <w:jc w:val="center"/>
    </w:pPr>
  </w:style>
  <w:style w:type="paragraph" w:customStyle="1" w:styleId="TableSubhead">
    <w:name w:val="Table Subhead"/>
    <w:basedOn w:val="Normal"/>
    <w:qFormat/>
    <w:rsid w:val="00636AB4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636AB4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636AB4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Specific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Specifications.dotx</Template>
  <TotalTime>18</TotalTime>
  <Pages>4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</vt:lpstr>
    </vt:vector>
  </TitlesOfParts>
  <Manager/>
  <Company/>
  <LinksUpToDate>false</LinksUpToDate>
  <CharactersWithSpaces>2530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Specifications</dc:subject>
  <dc:creator>Microsoft Office User</dc:creator>
  <cp:keywords/>
  <dc:description/>
  <cp:lastModifiedBy>Microsoft Office User</cp:lastModifiedBy>
  <cp:revision>10</cp:revision>
  <cp:lastPrinted>2018-12-31T16:38:00Z</cp:lastPrinted>
  <dcterms:created xsi:type="dcterms:W3CDTF">2022-08-12T19:04:00Z</dcterms:created>
  <dcterms:modified xsi:type="dcterms:W3CDTF">2023-03-02T19:39:00Z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